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8320B" w14:textId="77777777" w:rsidR="000E5AB8" w:rsidRPr="0056491D" w:rsidRDefault="00000000" w:rsidP="009A42B9">
      <w:pPr>
        <w:ind w:right="7"/>
      </w:pPr>
      <w:sdt>
        <w:sdtPr>
          <w:id w:val="1367491703"/>
          <w:placeholder>
            <w:docPart w:val="F363DE42970E442E9FBA1C3463430385"/>
          </w:placeholder>
          <w:showingPlcHdr/>
          <w:text/>
        </w:sdtPr>
        <w:sdtContent>
          <w:r w:rsidR="00AE0326">
            <w:rPr>
              <w:rStyle w:val="Textedelespacerserv"/>
            </w:rPr>
            <w:t>Nom de la municipalité</w:t>
          </w:r>
        </w:sdtContent>
      </w:sdt>
      <w:r w:rsidR="00AE0326">
        <w:t xml:space="preserve">, </w:t>
      </w:r>
      <w:r w:rsidR="00AE0326" w:rsidRPr="00AE0326">
        <w:t>l</w:t>
      </w:r>
      <w:r w:rsidR="0059109D" w:rsidRPr="00AE0326">
        <w:t>e</w:t>
      </w:r>
      <w:r w:rsidR="0056491D">
        <w:t xml:space="preserve"> </w:t>
      </w:r>
      <w:sdt>
        <w:sdtPr>
          <w:id w:val="581801065"/>
          <w:placeholder>
            <w:docPart w:val="C2FED5074DF440F8A9BFBFB066F9CD3D"/>
          </w:placeholder>
          <w:showingPlcHdr/>
          <w:date>
            <w:dateFormat w:val="d MMMM yyyy"/>
            <w:lid w:val="fr-CA"/>
            <w:storeMappedDataAs w:val="dateTime"/>
            <w:calendar w:val="gregorian"/>
          </w:date>
        </w:sdtPr>
        <w:sdtContent>
          <w:r w:rsidR="0056491D" w:rsidRPr="00897239">
            <w:rPr>
              <w:rStyle w:val="Textedelespacerserv"/>
            </w:rPr>
            <w:t>Cliquez ou appuyez ici pour entrer une date.</w:t>
          </w:r>
        </w:sdtContent>
      </w:sdt>
    </w:p>
    <w:p w14:paraId="5C3499F3" w14:textId="77777777" w:rsidR="004035AC" w:rsidRDefault="004035AC" w:rsidP="009A42B9">
      <w:pPr>
        <w:ind w:right="7"/>
      </w:pPr>
    </w:p>
    <w:p w14:paraId="6902E3D4" w14:textId="77777777" w:rsidR="0065303A" w:rsidRPr="0065303A" w:rsidRDefault="0065303A" w:rsidP="009A42B9">
      <w:pPr>
        <w:ind w:right="7"/>
      </w:pPr>
    </w:p>
    <w:p w14:paraId="2EEB3314" w14:textId="77777777" w:rsidR="00B84400" w:rsidRPr="0065303A" w:rsidRDefault="00B84400" w:rsidP="009A42B9">
      <w:pPr>
        <w:ind w:right="7"/>
      </w:pPr>
    </w:p>
    <w:p w14:paraId="101351CC" w14:textId="77777777" w:rsidR="007E3234" w:rsidRPr="0065303A" w:rsidRDefault="007E3234" w:rsidP="009A42B9">
      <w:pPr>
        <w:ind w:right="7"/>
      </w:pPr>
    </w:p>
    <w:sdt>
      <w:sdtPr>
        <w:rPr>
          <w:color w:val="0070C0"/>
        </w:rPr>
        <w:id w:val="1337663152"/>
        <w:placeholder>
          <w:docPart w:val="A4171CE47F0E4CDB9A35FCB6F8BA0130"/>
        </w:placeholder>
        <w:showingPlcHdr/>
        <w:text/>
      </w:sdtPr>
      <w:sdtContent>
        <w:p w14:paraId="5035B62E" w14:textId="77777777" w:rsidR="00AE0326" w:rsidRDefault="00AE0326" w:rsidP="009A42B9">
          <w:pPr>
            <w:ind w:right="7"/>
            <w:rPr>
              <w:color w:val="0070C0"/>
            </w:rPr>
          </w:pPr>
          <w:r>
            <w:rPr>
              <w:rStyle w:val="Textedelespacerserv"/>
            </w:rPr>
            <w:t>Prénom et nom de la personne qui demande la confirmation d’emploi</w:t>
          </w:r>
        </w:p>
      </w:sdtContent>
    </w:sdt>
    <w:sdt>
      <w:sdtPr>
        <w:rPr>
          <w:color w:val="0070C0"/>
        </w:rPr>
        <w:id w:val="39407399"/>
        <w:placeholder>
          <w:docPart w:val="C6CE2CE8A8414E6BB5436B82BE5865DF"/>
        </w:placeholder>
        <w:showingPlcHdr/>
        <w:text w:multiLine="1"/>
      </w:sdtPr>
      <w:sdtContent>
        <w:p w14:paraId="379AEFF5" w14:textId="77777777" w:rsidR="00AE0326" w:rsidRPr="0065303A" w:rsidRDefault="00AE0326" w:rsidP="009A42B9">
          <w:pPr>
            <w:ind w:right="7"/>
          </w:pPr>
          <w:r>
            <w:rPr>
              <w:rStyle w:val="Textedelespacerserv"/>
            </w:rPr>
            <w:t>Adresse postale</w:t>
          </w:r>
        </w:p>
      </w:sdtContent>
    </w:sdt>
    <w:p w14:paraId="4DF45D66" w14:textId="77777777" w:rsidR="00174856" w:rsidRPr="00E93E64" w:rsidRDefault="00174856" w:rsidP="009A42B9">
      <w:pPr>
        <w:ind w:right="7"/>
      </w:pPr>
    </w:p>
    <w:p w14:paraId="32AFF244" w14:textId="77777777" w:rsidR="00AE0326" w:rsidRPr="00E93E64" w:rsidRDefault="00AE0326" w:rsidP="009A42B9">
      <w:pPr>
        <w:ind w:right="7"/>
      </w:pPr>
    </w:p>
    <w:p w14:paraId="22EDD6DF" w14:textId="77777777" w:rsidR="00B84400" w:rsidRPr="001F5BE9" w:rsidRDefault="00B84400" w:rsidP="009A42B9">
      <w:pPr>
        <w:ind w:right="7"/>
        <w:rPr>
          <w:b/>
        </w:rPr>
      </w:pPr>
      <w:r w:rsidRPr="001F5BE9">
        <w:rPr>
          <w:b/>
        </w:rPr>
        <w:t>Objet :</w:t>
      </w:r>
      <w:r w:rsidR="001F5BE9">
        <w:rPr>
          <w:b/>
        </w:rPr>
        <w:t xml:space="preserve"> </w:t>
      </w:r>
      <w:r w:rsidR="007E3234">
        <w:rPr>
          <w:b/>
        </w:rPr>
        <w:t xml:space="preserve">Confirmation des heures allouées pour </w:t>
      </w:r>
      <w:r w:rsidR="00770E4C">
        <w:rPr>
          <w:b/>
        </w:rPr>
        <w:t>l’allocation autonomie à domicile (AAD</w:t>
      </w:r>
      <w:r w:rsidR="007E3234">
        <w:rPr>
          <w:b/>
        </w:rPr>
        <w:t>)</w:t>
      </w:r>
    </w:p>
    <w:p w14:paraId="1958FD62" w14:textId="77777777" w:rsidR="00B84400" w:rsidRDefault="00B84400" w:rsidP="009A42B9">
      <w:pPr>
        <w:ind w:right="7"/>
      </w:pPr>
    </w:p>
    <w:sdt>
      <w:sdtPr>
        <w:id w:val="1079557342"/>
        <w:placeholder>
          <w:docPart w:val="CE0E0BEE1FC540D29A61EF151CF6F667"/>
        </w:placeholder>
        <w:dropDownList>
          <w:listItem w:value="Choisissez un élément."/>
          <w:listItem w:displayText="Madame," w:value="Madame,"/>
          <w:listItem w:displayText="Monsieur," w:value="Monsieur,"/>
        </w:dropDownList>
      </w:sdtPr>
      <w:sdtContent>
        <w:p w14:paraId="05FD6050" w14:textId="38D901B4" w:rsidR="00174856" w:rsidRDefault="009B64F9" w:rsidP="009A42B9">
          <w:pPr>
            <w:ind w:right="7"/>
          </w:pPr>
          <w:r>
            <w:t>Monsieur,</w:t>
          </w:r>
        </w:p>
      </w:sdtContent>
    </w:sdt>
    <w:p w14:paraId="64648A05" w14:textId="77777777" w:rsidR="00B84400" w:rsidRDefault="00B84400" w:rsidP="009A42B9">
      <w:pPr>
        <w:ind w:right="7"/>
      </w:pPr>
    </w:p>
    <w:p w14:paraId="000FBB0F" w14:textId="77777777" w:rsidR="00174856" w:rsidRDefault="00174856" w:rsidP="009A42B9">
      <w:pPr>
        <w:ind w:right="7"/>
      </w:pPr>
    </w:p>
    <w:p w14:paraId="7687EEBC" w14:textId="77777777" w:rsidR="003F4EBB" w:rsidRDefault="45B9B032" w:rsidP="009A42B9">
      <w:pPr>
        <w:ind w:right="7"/>
        <w:rPr>
          <w:rStyle w:val="ui-provider"/>
        </w:rPr>
      </w:pPr>
      <w:r w:rsidRPr="434B32C1">
        <w:rPr>
          <w:rStyle w:val="ui-provider"/>
        </w:rPr>
        <w:t xml:space="preserve">En réponse à votre demande, </w:t>
      </w:r>
      <w:r w:rsidR="00174856">
        <w:rPr>
          <w:rStyle w:val="ui-provider"/>
        </w:rPr>
        <w:t>je</w:t>
      </w:r>
      <w:r w:rsidR="00AE0326">
        <w:rPr>
          <w:rStyle w:val="ui-provider"/>
        </w:rPr>
        <w:t xml:space="preserve"> </w:t>
      </w:r>
      <w:sdt>
        <w:sdtPr>
          <w:rPr>
            <w:rStyle w:val="ui-provider"/>
          </w:rPr>
          <w:id w:val="910051708"/>
          <w:placeholder>
            <w:docPart w:val="3052DB353A46472A9067D8879DBA5370"/>
          </w:placeholder>
          <w:showingPlcHdr/>
          <w:text/>
        </w:sdtPr>
        <w:sdtContent>
          <w:r w:rsidR="0065303A">
            <w:rPr>
              <w:rStyle w:val="Textedelespacerserv"/>
            </w:rPr>
            <w:t>nom de l’usager-employeur</w:t>
          </w:r>
        </w:sdtContent>
      </w:sdt>
      <w:r w:rsidR="0078172A">
        <w:rPr>
          <w:rStyle w:val="ui-provider"/>
          <w:color w:val="0070C0"/>
        </w:rPr>
        <w:t xml:space="preserve"> </w:t>
      </w:r>
      <w:r w:rsidR="64A77C3A" w:rsidRPr="434B32C1">
        <w:rPr>
          <w:rStyle w:val="ui-provider"/>
        </w:rPr>
        <w:t>confirme</w:t>
      </w:r>
      <w:r w:rsidR="2BE24CF0" w:rsidRPr="434B32C1">
        <w:rPr>
          <w:rStyle w:val="ui-provider"/>
        </w:rPr>
        <w:t xml:space="preserve"> par la présente qu’</w:t>
      </w:r>
      <w:r w:rsidR="53BAF255" w:rsidRPr="434B32C1">
        <w:rPr>
          <w:rStyle w:val="ui-provider"/>
        </w:rPr>
        <w:t xml:space="preserve">il y a actuellement </w:t>
      </w:r>
      <w:r w:rsidR="5AC10275" w:rsidRPr="434B32C1">
        <w:rPr>
          <w:rStyle w:val="ui-provider"/>
        </w:rPr>
        <w:t xml:space="preserve">des heures attribuées </w:t>
      </w:r>
      <w:r w:rsidR="53BAF255" w:rsidRPr="434B32C1">
        <w:rPr>
          <w:rStyle w:val="ui-provider"/>
        </w:rPr>
        <w:t xml:space="preserve">dans le cadre </w:t>
      </w:r>
      <w:r w:rsidR="00174856">
        <w:rPr>
          <w:rStyle w:val="ui-provider"/>
        </w:rPr>
        <w:t>de la modalité</w:t>
      </w:r>
      <w:r w:rsidR="53BAF255" w:rsidRPr="434B32C1">
        <w:rPr>
          <w:rStyle w:val="ui-provider"/>
        </w:rPr>
        <w:t xml:space="preserve"> </w:t>
      </w:r>
      <w:r w:rsidR="00770E4C">
        <w:rPr>
          <w:rStyle w:val="ui-provider"/>
        </w:rPr>
        <w:t>d’allocation autonomie à domicile</w:t>
      </w:r>
      <w:r w:rsidR="53BAF255" w:rsidRPr="434B32C1">
        <w:rPr>
          <w:rStyle w:val="ui-provider"/>
        </w:rPr>
        <w:t xml:space="preserve"> </w:t>
      </w:r>
      <w:r w:rsidRPr="434B32C1">
        <w:rPr>
          <w:rStyle w:val="ui-provider"/>
        </w:rPr>
        <w:t xml:space="preserve">pour un total de </w:t>
      </w:r>
      <w:sdt>
        <w:sdtPr>
          <w:rPr>
            <w:rStyle w:val="ui-provider"/>
          </w:rPr>
          <w:id w:val="-1990549905"/>
          <w:placeholder>
            <w:docPart w:val="AC52345A8ED5478AAE5874D3B10EE246"/>
          </w:placeholder>
          <w:showingPlcHdr/>
          <w:text/>
        </w:sdtPr>
        <w:sdtContent>
          <w:r w:rsidR="0078172A">
            <w:rPr>
              <w:rStyle w:val="Textedelespacerserv"/>
            </w:rPr>
            <w:t>nombre</w:t>
          </w:r>
        </w:sdtContent>
      </w:sdt>
      <w:r w:rsidRPr="00174856">
        <w:rPr>
          <w:rStyle w:val="ui-provider"/>
          <w:color w:val="0070C0"/>
        </w:rPr>
        <w:t xml:space="preserve"> </w:t>
      </w:r>
      <w:r w:rsidRPr="434B32C1">
        <w:rPr>
          <w:rStyle w:val="ui-provider"/>
        </w:rPr>
        <w:t>heures par semaine</w:t>
      </w:r>
      <w:r w:rsidR="00174856">
        <w:rPr>
          <w:rStyle w:val="ui-provider"/>
        </w:rPr>
        <w:t>.</w:t>
      </w:r>
    </w:p>
    <w:p w14:paraId="57DE9CA8" w14:textId="77777777" w:rsidR="00BF62C5" w:rsidRDefault="00BF62C5" w:rsidP="009A42B9">
      <w:pPr>
        <w:ind w:right="7"/>
        <w:rPr>
          <w:rStyle w:val="ui-provider"/>
        </w:rPr>
      </w:pPr>
    </w:p>
    <w:p w14:paraId="122CB1F9" w14:textId="77777777" w:rsidR="003F4EBB" w:rsidRDefault="003F4EBB" w:rsidP="009A42B9">
      <w:pPr>
        <w:ind w:right="7"/>
        <w:rPr>
          <w:rStyle w:val="ui-provider"/>
        </w:rPr>
      </w:pPr>
    </w:p>
    <w:p w14:paraId="57B4683C" w14:textId="77777777" w:rsidR="004035AC" w:rsidRDefault="00174856" w:rsidP="009A42B9">
      <w:pPr>
        <w:ind w:right="7"/>
        <w:rPr>
          <w:rStyle w:val="ui-provider"/>
        </w:rPr>
      </w:pPr>
      <w:r>
        <w:rPr>
          <w:rStyle w:val="ui-provider"/>
        </w:rPr>
        <w:t xml:space="preserve">Je </w:t>
      </w:r>
      <w:r w:rsidR="45B9B032" w:rsidRPr="434B32C1">
        <w:rPr>
          <w:rStyle w:val="ui-provider"/>
        </w:rPr>
        <w:t>confirm</w:t>
      </w:r>
      <w:r>
        <w:rPr>
          <w:rStyle w:val="ui-provider"/>
        </w:rPr>
        <w:t>e</w:t>
      </w:r>
      <w:r w:rsidR="340E98D4" w:rsidRPr="434B32C1">
        <w:rPr>
          <w:rStyle w:val="ui-provider"/>
        </w:rPr>
        <w:t xml:space="preserve"> que</w:t>
      </w:r>
      <w:r w:rsidR="45B9B032" w:rsidRPr="434B32C1">
        <w:rPr>
          <w:rStyle w:val="ui-provider"/>
        </w:rPr>
        <w:t xml:space="preserve"> le</w:t>
      </w:r>
      <w:r w:rsidR="2BE24CF0" w:rsidRPr="434B32C1">
        <w:rPr>
          <w:rStyle w:val="ui-provider"/>
        </w:rPr>
        <w:t xml:space="preserve"> </w:t>
      </w:r>
      <w:r w:rsidR="6AF5EB65" w:rsidRPr="434B32C1">
        <w:rPr>
          <w:rStyle w:val="ui-provider"/>
        </w:rPr>
        <w:t>salaire attribué pour</w:t>
      </w:r>
      <w:r>
        <w:rPr>
          <w:rStyle w:val="ui-provider"/>
        </w:rPr>
        <w:t xml:space="preserve"> ce </w:t>
      </w:r>
      <w:sdt>
        <w:sdtPr>
          <w:rPr>
            <w:rStyle w:val="ui-provider"/>
          </w:rPr>
          <w:id w:val="1541004768"/>
          <w:placeholder>
            <w:docPart w:val="3C47A21E2D4D4769AA8328D7436FFCA2"/>
          </w:placeholder>
          <w:showingPlcHdr/>
          <w:text/>
        </w:sdtPr>
        <w:sdtContent>
          <w:r w:rsidR="0078172A">
            <w:rPr>
              <w:rStyle w:val="Textedelespacerserv"/>
            </w:rPr>
            <w:t>nom du travailleur AAD</w:t>
          </w:r>
        </w:sdtContent>
      </w:sdt>
      <w:r w:rsidR="2BE24CF0" w:rsidRPr="434B32C1">
        <w:rPr>
          <w:rStyle w:val="ui-provider"/>
        </w:rPr>
        <w:t xml:space="preserve"> </w:t>
      </w:r>
      <w:r w:rsidR="45B9B032" w:rsidRPr="434B32C1">
        <w:rPr>
          <w:rStyle w:val="ui-provider"/>
        </w:rPr>
        <w:t xml:space="preserve">est </w:t>
      </w:r>
      <w:r w:rsidR="2BE24CF0" w:rsidRPr="434B32C1">
        <w:rPr>
          <w:rStyle w:val="ui-provider"/>
        </w:rPr>
        <w:t xml:space="preserve">de </w:t>
      </w:r>
      <w:sdt>
        <w:sdtPr>
          <w:rPr>
            <w:rStyle w:val="ui-provider"/>
          </w:rPr>
          <w:id w:val="-1031569958"/>
          <w:placeholder>
            <w:docPart w:val="8B569CDD76484C5E91ED6BDA9BAD97EF"/>
          </w:placeholder>
          <w:showingPlcHdr/>
          <w:text/>
        </w:sdtPr>
        <w:sdtContent>
          <w:r w:rsidR="0078172A">
            <w:rPr>
              <w:rStyle w:val="Textedelespacerserv"/>
            </w:rPr>
            <w:t>montant</w:t>
          </w:r>
        </w:sdtContent>
      </w:sdt>
      <w:r w:rsidR="2BE24CF0" w:rsidRPr="00174856">
        <w:rPr>
          <w:rStyle w:val="ui-provider"/>
          <w:color w:val="0070C0"/>
        </w:rPr>
        <w:t xml:space="preserve"> </w:t>
      </w:r>
      <w:r w:rsidR="2BE24CF0" w:rsidRPr="434B32C1">
        <w:rPr>
          <w:rStyle w:val="ui-provider"/>
        </w:rPr>
        <w:t>$ de l’heure</w:t>
      </w:r>
      <w:r w:rsidR="64A77C3A" w:rsidRPr="434B32C1">
        <w:rPr>
          <w:rStyle w:val="ui-provider"/>
        </w:rPr>
        <w:t xml:space="preserve"> depuis le</w:t>
      </w:r>
      <w:r>
        <w:rPr>
          <w:rStyle w:val="ui-provider"/>
        </w:rPr>
        <w:t xml:space="preserve"> </w:t>
      </w:r>
      <w:sdt>
        <w:sdtPr>
          <w:rPr>
            <w:rStyle w:val="ui-provider"/>
          </w:rPr>
          <w:id w:val="-821046581"/>
          <w:placeholder>
            <w:docPart w:val="CBCD4D0307A5418C88F7FE58703BA1B5"/>
          </w:placeholder>
          <w:showingPlcHdr/>
          <w:date>
            <w:dateFormat w:val="d MMMM yyyy"/>
            <w:lid w:val="fr-CA"/>
            <w:storeMappedDataAs w:val="dateTime"/>
            <w:calendar w:val="gregorian"/>
          </w:date>
        </w:sdtPr>
        <w:sdtContent>
          <w:r w:rsidR="0078172A">
            <w:rPr>
              <w:rStyle w:val="Textedelespacerserv"/>
            </w:rPr>
            <w:t>date du début d’embauche</w:t>
          </w:r>
        </w:sdtContent>
      </w:sdt>
      <w:r w:rsidR="0065303A">
        <w:rPr>
          <w:rStyle w:val="ui-provider"/>
        </w:rPr>
        <w:t>.</w:t>
      </w:r>
    </w:p>
    <w:p w14:paraId="3F0FAA47" w14:textId="77777777" w:rsidR="00965374" w:rsidRDefault="00965374" w:rsidP="009A42B9">
      <w:pPr>
        <w:ind w:right="7"/>
        <w:rPr>
          <w:rStyle w:val="ui-provider"/>
        </w:rPr>
      </w:pPr>
    </w:p>
    <w:p w14:paraId="57042F85" w14:textId="77777777" w:rsidR="00174856" w:rsidRDefault="00174856" w:rsidP="009A42B9">
      <w:pPr>
        <w:ind w:right="7"/>
        <w:rPr>
          <w:rStyle w:val="ui-provider"/>
        </w:rPr>
      </w:pPr>
    </w:p>
    <w:p w14:paraId="569FF754" w14:textId="77777777" w:rsidR="00174856" w:rsidRDefault="0003190B" w:rsidP="009A42B9">
      <w:pPr>
        <w:ind w:right="7"/>
        <w:rPr>
          <w:rFonts w:cs="Arial"/>
          <w:szCs w:val="22"/>
        </w:rPr>
      </w:pPr>
      <w:r>
        <w:rPr>
          <w:rFonts w:cs="Arial"/>
          <w:szCs w:val="22"/>
        </w:rPr>
        <w:t xml:space="preserve">Par ailleurs, </w:t>
      </w:r>
      <w:r w:rsidR="00174856">
        <w:rPr>
          <w:rFonts w:cs="Arial"/>
          <w:szCs w:val="22"/>
        </w:rPr>
        <w:t>votre i</w:t>
      </w:r>
      <w:r w:rsidR="003F4EBB">
        <w:rPr>
          <w:rFonts w:cs="Arial"/>
          <w:szCs w:val="22"/>
        </w:rPr>
        <w:t>nstitution financière</w:t>
      </w:r>
      <w:r w:rsidR="00965374" w:rsidRPr="00965374">
        <w:rPr>
          <w:rFonts w:cs="Arial"/>
          <w:szCs w:val="22"/>
        </w:rPr>
        <w:t xml:space="preserve"> </w:t>
      </w:r>
      <w:r w:rsidR="00BF62C5">
        <w:rPr>
          <w:rFonts w:cs="Arial"/>
          <w:szCs w:val="22"/>
        </w:rPr>
        <w:t xml:space="preserve">doit prendre en </w:t>
      </w:r>
      <w:r w:rsidR="00965374" w:rsidRPr="00965374">
        <w:rPr>
          <w:rFonts w:cs="Arial"/>
          <w:szCs w:val="22"/>
        </w:rPr>
        <w:t xml:space="preserve">considération </w:t>
      </w:r>
      <w:r w:rsidR="00174856">
        <w:rPr>
          <w:rFonts w:cs="Arial"/>
          <w:szCs w:val="22"/>
        </w:rPr>
        <w:t>les</w:t>
      </w:r>
      <w:r w:rsidR="00965374" w:rsidRPr="00965374">
        <w:rPr>
          <w:rFonts w:cs="Arial"/>
          <w:szCs w:val="22"/>
        </w:rPr>
        <w:t xml:space="preserve"> relevés d'emploi </w:t>
      </w:r>
      <w:r w:rsidR="00174856">
        <w:rPr>
          <w:rFonts w:cs="Arial"/>
          <w:szCs w:val="22"/>
        </w:rPr>
        <w:t xml:space="preserve">produits par le centre de traitement </w:t>
      </w:r>
      <w:r w:rsidR="00770E4C">
        <w:rPr>
          <w:rFonts w:cs="Arial"/>
          <w:szCs w:val="22"/>
        </w:rPr>
        <w:t>de l’allocation autonomie à domicile</w:t>
      </w:r>
      <w:r w:rsidR="00174856">
        <w:rPr>
          <w:rFonts w:cs="Arial"/>
          <w:szCs w:val="22"/>
        </w:rPr>
        <w:t xml:space="preserve"> (</w:t>
      </w:r>
      <w:r w:rsidR="00965374" w:rsidRPr="00965374">
        <w:rPr>
          <w:rFonts w:cs="Arial"/>
          <w:szCs w:val="22"/>
        </w:rPr>
        <w:t>Desjardins</w:t>
      </w:r>
      <w:r w:rsidR="00174856">
        <w:rPr>
          <w:rFonts w:cs="Arial"/>
          <w:szCs w:val="22"/>
        </w:rPr>
        <w:t>)</w:t>
      </w:r>
      <w:r w:rsidR="00965374" w:rsidRPr="00965374">
        <w:rPr>
          <w:rFonts w:cs="Arial"/>
          <w:szCs w:val="22"/>
        </w:rPr>
        <w:t xml:space="preserve"> et </w:t>
      </w:r>
      <w:r w:rsidR="00174856">
        <w:rPr>
          <w:rFonts w:cs="Arial"/>
          <w:szCs w:val="22"/>
        </w:rPr>
        <w:t xml:space="preserve">les relevés d’impôt. </w:t>
      </w:r>
    </w:p>
    <w:p w14:paraId="51E02E93" w14:textId="77777777" w:rsidR="00174856" w:rsidRDefault="00174856" w:rsidP="009A42B9">
      <w:pPr>
        <w:ind w:right="7"/>
        <w:rPr>
          <w:rFonts w:cs="Arial"/>
          <w:szCs w:val="22"/>
        </w:rPr>
      </w:pPr>
    </w:p>
    <w:p w14:paraId="2067AE2C" w14:textId="77777777" w:rsidR="00174856" w:rsidRDefault="00174856" w:rsidP="009A42B9">
      <w:pPr>
        <w:ind w:right="7"/>
        <w:rPr>
          <w:rFonts w:cs="Arial"/>
          <w:szCs w:val="22"/>
        </w:rPr>
      </w:pPr>
    </w:p>
    <w:p w14:paraId="44918F9F" w14:textId="77777777" w:rsidR="00BF62C5" w:rsidRDefault="0003190B" w:rsidP="009A42B9">
      <w:pPr>
        <w:ind w:right="7"/>
      </w:pPr>
      <w:r>
        <w:rPr>
          <w:rFonts w:cs="Arial"/>
          <w:szCs w:val="22"/>
        </w:rPr>
        <w:t>Pour toute information supplémentaire</w:t>
      </w:r>
      <w:r w:rsidR="00BF62C5">
        <w:rPr>
          <w:rFonts w:cs="Arial"/>
          <w:szCs w:val="22"/>
        </w:rPr>
        <w:t xml:space="preserve">, veuillez </w:t>
      </w:r>
      <w:r w:rsidR="00174856">
        <w:rPr>
          <w:rFonts w:cs="Arial"/>
          <w:szCs w:val="22"/>
        </w:rPr>
        <w:t xml:space="preserve">me </w:t>
      </w:r>
      <w:r w:rsidR="00BF62C5">
        <w:rPr>
          <w:rFonts w:cs="Arial"/>
          <w:szCs w:val="22"/>
        </w:rPr>
        <w:t xml:space="preserve">contacter </w:t>
      </w:r>
      <w:r w:rsidR="00174856">
        <w:rPr>
          <w:rFonts w:cs="Arial"/>
          <w:szCs w:val="22"/>
        </w:rPr>
        <w:t xml:space="preserve">au </w:t>
      </w:r>
      <w:sdt>
        <w:sdtPr>
          <w:rPr>
            <w:rFonts w:cs="Arial"/>
            <w:szCs w:val="22"/>
          </w:rPr>
          <w:id w:val="1277376436"/>
          <w:placeholder>
            <w:docPart w:val="BB6C52D1391745B587C3F14293BEEA7C"/>
          </w:placeholder>
          <w:showingPlcHdr/>
          <w:text/>
        </w:sdtPr>
        <w:sdtContent>
          <w:r w:rsidR="0078172A">
            <w:rPr>
              <w:rStyle w:val="Textedelespacerserv"/>
            </w:rPr>
            <w:t>numéro de téléphone ou courriel de l’usager-employeur</w:t>
          </w:r>
        </w:sdtContent>
      </w:sdt>
      <w:r w:rsidR="00174856">
        <w:rPr>
          <w:rFonts w:cs="Arial"/>
          <w:szCs w:val="22"/>
        </w:rPr>
        <w:t>.</w:t>
      </w:r>
      <w:r w:rsidR="00BF62C5">
        <w:rPr>
          <w:rFonts w:cs="Arial"/>
          <w:szCs w:val="22"/>
        </w:rPr>
        <w:t xml:space="preserve"> </w:t>
      </w:r>
    </w:p>
    <w:p w14:paraId="1F3FA519" w14:textId="77777777" w:rsidR="00AC1615" w:rsidRDefault="00AC1615" w:rsidP="009A42B9">
      <w:pPr>
        <w:ind w:right="7"/>
      </w:pPr>
    </w:p>
    <w:p w14:paraId="67AD7DDB" w14:textId="77777777" w:rsidR="00174856" w:rsidRDefault="00174856" w:rsidP="009A42B9">
      <w:pPr>
        <w:ind w:right="7"/>
      </w:pPr>
    </w:p>
    <w:p w14:paraId="05C2293B" w14:textId="76F5D083" w:rsidR="00AC1615" w:rsidRDefault="00174856" w:rsidP="009A42B9">
      <w:pPr>
        <w:ind w:right="7"/>
        <w:rPr>
          <w:rFonts w:cs="Arial"/>
          <w:szCs w:val="22"/>
        </w:rPr>
      </w:pPr>
      <w:r>
        <w:t>Je</w:t>
      </w:r>
      <w:r w:rsidR="00AC1615">
        <w:t xml:space="preserve"> vous </w:t>
      </w:r>
      <w:r w:rsidR="0065303A">
        <w:t>prie</w:t>
      </w:r>
      <w:r w:rsidR="00AC1615">
        <w:t xml:space="preserve"> d’agréer, </w:t>
      </w:r>
      <w:sdt>
        <w:sdtPr>
          <w:id w:val="1418973900"/>
          <w:placeholder>
            <w:docPart w:val="193F4CF51CB649D2967F69A360F659BD"/>
          </w:placeholder>
          <w:dropDownList>
            <w:listItem w:displayText="Madame," w:value="Madame,"/>
            <w:listItem w:displayText="Monsieur," w:value="Monsieur,"/>
          </w:dropDownList>
        </w:sdtPr>
        <w:sdtContent>
          <w:r w:rsidR="009B64F9">
            <w:t>Monsieur,</w:t>
          </w:r>
        </w:sdtContent>
      </w:sdt>
      <w:r w:rsidR="0022202E">
        <w:t xml:space="preserve"> </w:t>
      </w:r>
      <w:r>
        <w:t>mes</w:t>
      </w:r>
      <w:r w:rsidR="00AC1615">
        <w:t xml:space="preserve"> cordiales salutations.</w:t>
      </w:r>
    </w:p>
    <w:p w14:paraId="04B47AC7" w14:textId="77777777" w:rsidR="00D32F3F" w:rsidRDefault="00D32F3F" w:rsidP="009A42B9">
      <w:pPr>
        <w:ind w:right="7"/>
        <w:rPr>
          <w:rFonts w:cs="Arial"/>
          <w:szCs w:val="22"/>
        </w:rPr>
      </w:pPr>
    </w:p>
    <w:p w14:paraId="1AD6DC91" w14:textId="77777777" w:rsidR="00174856" w:rsidRDefault="00174856" w:rsidP="009A42B9">
      <w:pPr>
        <w:ind w:right="7"/>
        <w:rPr>
          <w:rFonts w:cs="Arial"/>
          <w:szCs w:val="22"/>
        </w:rPr>
      </w:pPr>
    </w:p>
    <w:p w14:paraId="3FD869F6" w14:textId="77777777" w:rsidR="00174856" w:rsidRDefault="00174856" w:rsidP="00174856">
      <w:pPr>
        <w:ind w:left="2832" w:right="7" w:firstLine="708"/>
        <w:rPr>
          <w:rFonts w:cs="Arial"/>
          <w:szCs w:val="22"/>
        </w:rPr>
      </w:pPr>
    </w:p>
    <w:p w14:paraId="6C65E08D" w14:textId="77777777" w:rsidR="00174856" w:rsidRDefault="00174856" w:rsidP="00174856">
      <w:pPr>
        <w:ind w:left="2832" w:right="7" w:firstLine="708"/>
        <w:rPr>
          <w:rFonts w:cs="Arial"/>
          <w:szCs w:val="22"/>
        </w:rPr>
      </w:pPr>
    </w:p>
    <w:p w14:paraId="1B64676D" w14:textId="77777777" w:rsidR="00174856" w:rsidRDefault="00174856" w:rsidP="00174856">
      <w:pPr>
        <w:ind w:left="2832" w:right="7" w:firstLine="708"/>
        <w:rPr>
          <w:rFonts w:cs="Arial"/>
          <w:szCs w:val="22"/>
        </w:rPr>
      </w:pPr>
    </w:p>
    <w:p w14:paraId="75E09125" w14:textId="77777777" w:rsidR="00174856" w:rsidRDefault="00174856" w:rsidP="00174856">
      <w:pPr>
        <w:ind w:left="2832" w:right="7" w:firstLine="708"/>
        <w:rPr>
          <w:rFonts w:cs="Arial"/>
          <w:szCs w:val="22"/>
        </w:rPr>
      </w:pPr>
    </w:p>
    <w:p w14:paraId="432D1C65" w14:textId="77777777" w:rsidR="00174856" w:rsidRPr="0065303A" w:rsidRDefault="00000000" w:rsidP="0022202E">
      <w:pPr>
        <w:ind w:left="3600" w:right="7" w:firstLine="708"/>
        <w:jc w:val="left"/>
        <w:rPr>
          <w:rFonts w:cs="Arial"/>
          <w:szCs w:val="22"/>
        </w:rPr>
      </w:pPr>
      <w:sdt>
        <w:sdtPr>
          <w:rPr>
            <w:rFonts w:cs="Arial"/>
            <w:color w:val="0070C0"/>
            <w:szCs w:val="22"/>
          </w:rPr>
          <w:id w:val="-2094623099"/>
          <w:placeholder>
            <w:docPart w:val="F795C6EB819F42B4999091328FE540B1"/>
          </w:placeholder>
          <w:showingPlcHdr/>
          <w:text/>
        </w:sdtPr>
        <w:sdtContent>
          <w:r w:rsidR="0078172A">
            <w:rPr>
              <w:rStyle w:val="Textedelespacerserv"/>
            </w:rPr>
            <w:t>Signature de l’usager-employeur</w:t>
          </w:r>
        </w:sdtContent>
      </w:sdt>
    </w:p>
    <w:sectPr w:rsidR="00174856" w:rsidRPr="0065303A" w:rsidSect="009A42B9">
      <w:headerReference w:type="first" r:id="rId8"/>
      <w:footerReference w:type="first" r:id="rId9"/>
      <w:type w:val="continuous"/>
      <w:pgSz w:w="12240" w:h="15840" w:code="1"/>
      <w:pgMar w:top="1134" w:right="1325" w:bottom="360" w:left="2261" w:header="216" w:footer="25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2236A" w14:textId="77777777" w:rsidR="00113BCC" w:rsidRDefault="00113BCC">
      <w:r>
        <w:separator/>
      </w:r>
    </w:p>
  </w:endnote>
  <w:endnote w:type="continuationSeparator" w:id="0">
    <w:p w14:paraId="35FB8A7A" w14:textId="77777777" w:rsidR="00113BCC" w:rsidRDefault="00113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haloult_Cond_Demi_Gras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haloult_Cond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6927" w:type="dxa"/>
      <w:tblInd w:w="-1758" w:type="dxa"/>
      <w:tblBorders>
        <w:insideH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774"/>
      <w:gridCol w:w="3025"/>
      <w:gridCol w:w="206"/>
      <w:gridCol w:w="1986"/>
    </w:tblGrid>
    <w:tr w:rsidR="00A56A03" w14:paraId="1FADD78F" w14:textId="77777777" w:rsidTr="00685F81">
      <w:tc>
        <w:tcPr>
          <w:tcW w:w="1758" w:type="dxa"/>
          <w:noWrap/>
        </w:tcPr>
        <w:p w14:paraId="2B3853AA" w14:textId="77777777" w:rsidR="00A56A03" w:rsidRDefault="00A56A03" w:rsidP="00A74CE6">
          <w:pPr>
            <w:pStyle w:val="Pieddepage2eniveau"/>
          </w:pPr>
        </w:p>
      </w:tc>
      <w:tc>
        <w:tcPr>
          <w:tcW w:w="3009" w:type="dxa"/>
          <w:noWrap/>
        </w:tcPr>
        <w:p w14:paraId="2AEE744E" w14:textId="77777777" w:rsidR="00A56A03" w:rsidRDefault="00A56A03" w:rsidP="0070332A">
          <w:pPr>
            <w:pStyle w:val="Pieddepage2eniveau"/>
          </w:pPr>
        </w:p>
      </w:tc>
      <w:tc>
        <w:tcPr>
          <w:tcW w:w="190" w:type="dxa"/>
          <w:noWrap/>
        </w:tcPr>
        <w:p w14:paraId="18F09C1F" w14:textId="77777777" w:rsidR="00A56A03" w:rsidRDefault="00A56A03" w:rsidP="00A74CE6">
          <w:pPr>
            <w:pStyle w:val="Pieddepage2eniveau"/>
          </w:pPr>
        </w:p>
      </w:tc>
      <w:tc>
        <w:tcPr>
          <w:tcW w:w="1970" w:type="dxa"/>
          <w:noWrap/>
        </w:tcPr>
        <w:p w14:paraId="61A2052F" w14:textId="77777777" w:rsidR="00A56A03" w:rsidRDefault="00A56A03" w:rsidP="00A74CE6">
          <w:pPr>
            <w:pStyle w:val="Pieddepage2eniveau"/>
          </w:pPr>
        </w:p>
      </w:tc>
    </w:tr>
  </w:tbl>
  <w:p w14:paraId="6B33499C" w14:textId="77777777" w:rsidR="006604B0" w:rsidRPr="00A56A03" w:rsidRDefault="006604B0" w:rsidP="00A74CE6">
    <w:pPr>
      <w:pStyle w:val="Pieddepage2enivea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80AEA" w14:textId="77777777" w:rsidR="00113BCC" w:rsidRDefault="00113BCC">
      <w:r>
        <w:separator/>
      </w:r>
    </w:p>
  </w:footnote>
  <w:footnote w:type="continuationSeparator" w:id="0">
    <w:p w14:paraId="08DA5CFC" w14:textId="77777777" w:rsidR="00113BCC" w:rsidRDefault="00113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199" w:type="dxa"/>
      <w:tblInd w:w="-184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51"/>
      <w:gridCol w:w="919"/>
      <w:gridCol w:w="4481"/>
      <w:gridCol w:w="3948"/>
    </w:tblGrid>
    <w:tr w:rsidR="006604B0" w14:paraId="7A2819D7" w14:textId="77777777" w:rsidTr="00E70B5F">
      <w:trPr>
        <w:trHeight w:hRule="exact" w:val="1080"/>
      </w:trPr>
      <w:tc>
        <w:tcPr>
          <w:tcW w:w="2770" w:type="dxa"/>
          <w:gridSpan w:val="2"/>
          <w:vAlign w:val="bottom"/>
        </w:tcPr>
        <w:p w14:paraId="7905AB25" w14:textId="77777777" w:rsidR="006604B0" w:rsidRDefault="006604B0" w:rsidP="007420DA">
          <w:pPr>
            <w:pStyle w:val="En-tte"/>
          </w:pPr>
        </w:p>
      </w:tc>
      <w:tc>
        <w:tcPr>
          <w:tcW w:w="8429" w:type="dxa"/>
          <w:gridSpan w:val="2"/>
        </w:tcPr>
        <w:p w14:paraId="6983A399" w14:textId="77777777" w:rsidR="006604B0" w:rsidRDefault="006604B0" w:rsidP="007420DA">
          <w:pPr>
            <w:pStyle w:val="En-tte"/>
          </w:pPr>
        </w:p>
      </w:tc>
    </w:tr>
    <w:tr w:rsidR="006604B0" w14:paraId="71D83DFF" w14:textId="77777777" w:rsidTr="00D12FC3">
      <w:trPr>
        <w:gridAfter w:val="1"/>
        <w:wAfter w:w="3948" w:type="dxa"/>
      </w:trPr>
      <w:tc>
        <w:tcPr>
          <w:tcW w:w="1851" w:type="dxa"/>
        </w:tcPr>
        <w:p w14:paraId="6F745792" w14:textId="77777777" w:rsidR="006604B0" w:rsidRDefault="006604B0" w:rsidP="007420DA">
          <w:pPr>
            <w:pStyle w:val="En-tte"/>
          </w:pPr>
        </w:p>
      </w:tc>
      <w:tc>
        <w:tcPr>
          <w:tcW w:w="5400" w:type="dxa"/>
          <w:gridSpan w:val="2"/>
          <w:tcMar>
            <w:top w:w="425" w:type="dxa"/>
          </w:tcMar>
        </w:tcPr>
        <w:p w14:paraId="5D506FA7" w14:textId="77777777" w:rsidR="006604B0" w:rsidRDefault="006604B0" w:rsidP="008C27A8">
          <w:pPr>
            <w:pStyle w:val="En-tte2eniveau"/>
          </w:pPr>
        </w:p>
      </w:tc>
    </w:tr>
  </w:tbl>
  <w:p w14:paraId="0FCF41CC" w14:textId="77777777" w:rsidR="005B2CBE" w:rsidRDefault="005B2CBE" w:rsidP="007420DA">
    <w:pPr>
      <w:pStyle w:val="En-tte"/>
      <w:rPr>
        <w:szCs w:val="15"/>
      </w:rPr>
    </w:pPr>
  </w:p>
  <w:p w14:paraId="1D1BE0CA" w14:textId="77777777" w:rsidR="004035AC" w:rsidRDefault="004035AC" w:rsidP="007420DA">
    <w:pPr>
      <w:pStyle w:val="En-tte"/>
      <w:rPr>
        <w:szCs w:val="15"/>
      </w:rPr>
    </w:pPr>
  </w:p>
  <w:p w14:paraId="518B6944" w14:textId="77777777" w:rsidR="000E5AB8" w:rsidRPr="005B2CBE" w:rsidRDefault="000E5AB8" w:rsidP="007420DA">
    <w:pPr>
      <w:pStyle w:val="En-tte"/>
      <w:rPr>
        <w:szCs w:val="1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732DC"/>
    <w:multiLevelType w:val="hybridMultilevel"/>
    <w:tmpl w:val="DBFE185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8211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ICQZTCBf2w9hgmcLLZaUBwXS4+shKKz9KGnJEG7DKWcY8gxhboB9GEXosbdwFN6W01YGOX7iaQvjR+qsaf/pDw==" w:salt="WNiVQt2PwwFbIOYit50bCw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E64"/>
    <w:rsid w:val="00011F48"/>
    <w:rsid w:val="000179BA"/>
    <w:rsid w:val="000200A4"/>
    <w:rsid w:val="00021B4C"/>
    <w:rsid w:val="0003190B"/>
    <w:rsid w:val="000415E2"/>
    <w:rsid w:val="00051FFC"/>
    <w:rsid w:val="00052754"/>
    <w:rsid w:val="00097DAF"/>
    <w:rsid w:val="000E2EF5"/>
    <w:rsid w:val="000E5AB8"/>
    <w:rsid w:val="00113BCC"/>
    <w:rsid w:val="0014094D"/>
    <w:rsid w:val="00150F3F"/>
    <w:rsid w:val="0015313B"/>
    <w:rsid w:val="00174856"/>
    <w:rsid w:val="001F0C4D"/>
    <w:rsid w:val="001F5BE9"/>
    <w:rsid w:val="001F6CB2"/>
    <w:rsid w:val="002149A9"/>
    <w:rsid w:val="0022202E"/>
    <w:rsid w:val="00253D0C"/>
    <w:rsid w:val="002717C5"/>
    <w:rsid w:val="002B3BD8"/>
    <w:rsid w:val="002C6525"/>
    <w:rsid w:val="002C73DD"/>
    <w:rsid w:val="00352795"/>
    <w:rsid w:val="0036378D"/>
    <w:rsid w:val="003A1E8A"/>
    <w:rsid w:val="003A63A9"/>
    <w:rsid w:val="003D0CD3"/>
    <w:rsid w:val="003D580C"/>
    <w:rsid w:val="003F4EBB"/>
    <w:rsid w:val="004035AC"/>
    <w:rsid w:val="00405993"/>
    <w:rsid w:val="00443C75"/>
    <w:rsid w:val="0044413E"/>
    <w:rsid w:val="00464F39"/>
    <w:rsid w:val="004A59A6"/>
    <w:rsid w:val="004E4BC9"/>
    <w:rsid w:val="00554CC5"/>
    <w:rsid w:val="0056491D"/>
    <w:rsid w:val="0057376D"/>
    <w:rsid w:val="0059109D"/>
    <w:rsid w:val="005A15ED"/>
    <w:rsid w:val="005B2CBE"/>
    <w:rsid w:val="005B5E45"/>
    <w:rsid w:val="005C57B2"/>
    <w:rsid w:val="005D15D8"/>
    <w:rsid w:val="005E53F7"/>
    <w:rsid w:val="005E6612"/>
    <w:rsid w:val="005F3B7D"/>
    <w:rsid w:val="00601D0D"/>
    <w:rsid w:val="00610226"/>
    <w:rsid w:val="00611412"/>
    <w:rsid w:val="00637367"/>
    <w:rsid w:val="0065303A"/>
    <w:rsid w:val="006604B0"/>
    <w:rsid w:val="006816C9"/>
    <w:rsid w:val="006847C7"/>
    <w:rsid w:val="00685F81"/>
    <w:rsid w:val="006B3A85"/>
    <w:rsid w:val="006D49BF"/>
    <w:rsid w:val="006E4E5A"/>
    <w:rsid w:val="0070332A"/>
    <w:rsid w:val="00706B26"/>
    <w:rsid w:val="0074002D"/>
    <w:rsid w:val="007420DA"/>
    <w:rsid w:val="00761BB8"/>
    <w:rsid w:val="00764F3D"/>
    <w:rsid w:val="00770E4C"/>
    <w:rsid w:val="00771489"/>
    <w:rsid w:val="0078172A"/>
    <w:rsid w:val="00785466"/>
    <w:rsid w:val="007918DE"/>
    <w:rsid w:val="007B015E"/>
    <w:rsid w:val="007E3234"/>
    <w:rsid w:val="007E6F2A"/>
    <w:rsid w:val="008504F2"/>
    <w:rsid w:val="00887BFA"/>
    <w:rsid w:val="008C27A8"/>
    <w:rsid w:val="008E090F"/>
    <w:rsid w:val="008F3174"/>
    <w:rsid w:val="008F31FC"/>
    <w:rsid w:val="008F32E6"/>
    <w:rsid w:val="00943D89"/>
    <w:rsid w:val="00965374"/>
    <w:rsid w:val="00973D04"/>
    <w:rsid w:val="00992E4A"/>
    <w:rsid w:val="00997F8B"/>
    <w:rsid w:val="009A42B9"/>
    <w:rsid w:val="009B64F9"/>
    <w:rsid w:val="009B78E2"/>
    <w:rsid w:val="009F261F"/>
    <w:rsid w:val="00A1200B"/>
    <w:rsid w:val="00A56A03"/>
    <w:rsid w:val="00A74CE6"/>
    <w:rsid w:val="00A83F81"/>
    <w:rsid w:val="00A84BE7"/>
    <w:rsid w:val="00A97C22"/>
    <w:rsid w:val="00AA4FFC"/>
    <w:rsid w:val="00AC1615"/>
    <w:rsid w:val="00AD0902"/>
    <w:rsid w:val="00AD13F1"/>
    <w:rsid w:val="00AE0326"/>
    <w:rsid w:val="00AE0F02"/>
    <w:rsid w:val="00AF5CB6"/>
    <w:rsid w:val="00B04D18"/>
    <w:rsid w:val="00B20726"/>
    <w:rsid w:val="00B60DF5"/>
    <w:rsid w:val="00B62193"/>
    <w:rsid w:val="00B72685"/>
    <w:rsid w:val="00B84400"/>
    <w:rsid w:val="00B93770"/>
    <w:rsid w:val="00BF62C5"/>
    <w:rsid w:val="00C271B7"/>
    <w:rsid w:val="00C54A96"/>
    <w:rsid w:val="00CA28FF"/>
    <w:rsid w:val="00CC55F5"/>
    <w:rsid w:val="00D12FC3"/>
    <w:rsid w:val="00D32F3F"/>
    <w:rsid w:val="00D4748F"/>
    <w:rsid w:val="00D55C56"/>
    <w:rsid w:val="00D74FE3"/>
    <w:rsid w:val="00DC297F"/>
    <w:rsid w:val="00DF6705"/>
    <w:rsid w:val="00E04C36"/>
    <w:rsid w:val="00E40FC3"/>
    <w:rsid w:val="00E517F3"/>
    <w:rsid w:val="00E569A8"/>
    <w:rsid w:val="00E70B5F"/>
    <w:rsid w:val="00E93E64"/>
    <w:rsid w:val="00EF581C"/>
    <w:rsid w:val="00F236CF"/>
    <w:rsid w:val="00F246B6"/>
    <w:rsid w:val="00F350A0"/>
    <w:rsid w:val="00F37A4A"/>
    <w:rsid w:val="00F4491F"/>
    <w:rsid w:val="00F51089"/>
    <w:rsid w:val="00FB24BC"/>
    <w:rsid w:val="00FB3366"/>
    <w:rsid w:val="00FC5F8D"/>
    <w:rsid w:val="00FD4E75"/>
    <w:rsid w:val="2BE24CF0"/>
    <w:rsid w:val="340E98D4"/>
    <w:rsid w:val="37490A3D"/>
    <w:rsid w:val="3C95B2E5"/>
    <w:rsid w:val="434B32C1"/>
    <w:rsid w:val="45B9B032"/>
    <w:rsid w:val="53BAF255"/>
    <w:rsid w:val="5AC10275"/>
    <w:rsid w:val="5E03640B"/>
    <w:rsid w:val="64A77C3A"/>
    <w:rsid w:val="6AF5EB65"/>
    <w:rsid w:val="6FE1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9B963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F3F"/>
    <w:pPr>
      <w:jc w:val="both"/>
    </w:pPr>
    <w:rPr>
      <w:rFonts w:ascii="Arial" w:hAnsi="Arial"/>
      <w:sz w:val="22"/>
      <w:szCs w:val="24"/>
      <w:lang w:val="fr-CA"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4035AC"/>
    <w:pPr>
      <w:keepNext/>
      <w:spacing w:before="80" w:after="40"/>
      <w:jc w:val="center"/>
      <w:outlineLvl w:val="0"/>
    </w:pPr>
    <w:rPr>
      <w:rFonts w:eastAsia="MS Gothic"/>
      <w:b/>
      <w:bCs/>
      <w:kern w:val="32"/>
      <w:sz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rsid w:val="00F37A4A"/>
    <w:pPr>
      <w:tabs>
        <w:tab w:val="center" w:pos="4320"/>
        <w:tab w:val="right" w:pos="8640"/>
      </w:tabs>
    </w:pPr>
    <w:rPr>
      <w:rFonts w:ascii="Chaloult_Cond_Demi_Gras" w:hAnsi="Chaloult_Cond_Demi_Gras"/>
      <w:sz w:val="15"/>
      <w:lang w:val="fr-CA" w:eastAsia="fr-FR"/>
    </w:rPr>
  </w:style>
  <w:style w:type="paragraph" w:styleId="Pieddepage">
    <w:name w:val="footer"/>
    <w:qFormat/>
    <w:rsid w:val="00A74CE6"/>
    <w:pPr>
      <w:tabs>
        <w:tab w:val="center" w:pos="4320"/>
        <w:tab w:val="right" w:pos="8640"/>
      </w:tabs>
    </w:pPr>
    <w:rPr>
      <w:rFonts w:ascii="Chaloult_Cond_Demi_Gras" w:hAnsi="Chaloult_Cond_Demi_Gras"/>
      <w:sz w:val="15"/>
      <w:szCs w:val="15"/>
      <w:lang w:val="fr-CA" w:eastAsia="fr-FR"/>
    </w:rPr>
  </w:style>
  <w:style w:type="paragraph" w:customStyle="1" w:styleId="En-tte2eniveau">
    <w:name w:val="En-tête_2e niveau"/>
    <w:basedOn w:val="En-tte"/>
    <w:next w:val="En-tte"/>
    <w:qFormat/>
    <w:rsid w:val="00A74CE6"/>
  </w:style>
  <w:style w:type="paragraph" w:customStyle="1" w:styleId="Pieddepage2eniveau">
    <w:name w:val="Pied de page_2e niveau"/>
    <w:basedOn w:val="Pieddepage"/>
    <w:qFormat/>
    <w:rsid w:val="00A74CE6"/>
    <w:pPr>
      <w:spacing w:line="18" w:lineRule="atLeast"/>
    </w:pPr>
    <w:rPr>
      <w:rFonts w:ascii="Chaloult_Cond" w:hAnsi="Chaloult_Cond"/>
    </w:rPr>
  </w:style>
  <w:style w:type="character" w:customStyle="1" w:styleId="Titre1Car">
    <w:name w:val="Titre 1 Car"/>
    <w:link w:val="Titre1"/>
    <w:uiPriority w:val="9"/>
    <w:rsid w:val="004035AC"/>
    <w:rPr>
      <w:rFonts w:ascii="Arial" w:eastAsia="MS Gothic" w:hAnsi="Arial"/>
      <w:b/>
      <w:bCs/>
      <w:kern w:val="32"/>
      <w:sz w:val="28"/>
      <w:szCs w:val="24"/>
      <w:lang w:val="fr-CA"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035A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035AC"/>
    <w:rPr>
      <w:rFonts w:ascii="Tahoma" w:hAnsi="Tahoma" w:cs="Tahoma"/>
      <w:sz w:val="16"/>
      <w:szCs w:val="16"/>
      <w:lang w:val="fr-CA" w:eastAsia="fr-FR"/>
    </w:rPr>
  </w:style>
  <w:style w:type="character" w:customStyle="1" w:styleId="ui-provider">
    <w:name w:val="ui-provider"/>
    <w:basedOn w:val="Policepardfaut"/>
    <w:rsid w:val="007E3234"/>
  </w:style>
  <w:style w:type="paragraph" w:styleId="Paragraphedeliste">
    <w:name w:val="List Paragraph"/>
    <w:basedOn w:val="Normal"/>
    <w:uiPriority w:val="72"/>
    <w:qFormat/>
    <w:rsid w:val="003F4EBB"/>
    <w:pPr>
      <w:ind w:left="720"/>
      <w:contextualSpacing/>
    </w:pPr>
  </w:style>
  <w:style w:type="paragraph" w:styleId="Commentaire">
    <w:name w:val="annotation text"/>
    <w:basedOn w:val="Normal"/>
    <w:link w:val="CommentaireCar"/>
    <w:uiPriority w:val="99"/>
    <w:semiHidden/>
    <w:unhideWhenUsed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Pr>
      <w:rFonts w:ascii="Arial" w:hAnsi="Arial"/>
      <w:lang w:val="fr-CA" w:eastAsia="fr-FR"/>
    </w:rPr>
  </w:style>
  <w:style w:type="character" w:styleId="Marquedecommentaire">
    <w:name w:val="annotation reference"/>
    <w:basedOn w:val="Policepardfaut"/>
    <w:uiPriority w:val="99"/>
    <w:semiHidden/>
    <w:unhideWhenUsed/>
    <w:rPr>
      <w:sz w:val="16"/>
      <w:szCs w:val="16"/>
    </w:rPr>
  </w:style>
  <w:style w:type="paragraph" w:styleId="Rvision">
    <w:name w:val="Revision"/>
    <w:hidden/>
    <w:uiPriority w:val="71"/>
    <w:semiHidden/>
    <w:rsid w:val="002C6525"/>
    <w:rPr>
      <w:rFonts w:ascii="Arial" w:hAnsi="Arial"/>
      <w:sz w:val="22"/>
      <w:szCs w:val="24"/>
      <w:lang w:val="fr-CA" w:eastAsia="fr-FR"/>
    </w:rPr>
  </w:style>
  <w:style w:type="character" w:styleId="Textedelespacerserv">
    <w:name w:val="Placeholder Text"/>
    <w:basedOn w:val="Policepardfaut"/>
    <w:uiPriority w:val="99"/>
    <w:unhideWhenUsed/>
    <w:rsid w:val="00AE032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92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363DE42970E442E9FBA1C346343038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25A1AB3-20CB-4267-BAED-DB8613CDD46C}"/>
      </w:docPartPr>
      <w:docPartBody>
        <w:p w:rsidR="00000000" w:rsidRDefault="005D171A" w:rsidP="005D171A">
          <w:pPr>
            <w:pStyle w:val="F363DE42970E442E9FBA1C34634303851"/>
          </w:pPr>
          <w:r>
            <w:rPr>
              <w:rStyle w:val="Textedelespacerserv"/>
            </w:rPr>
            <w:t>Nom de la municipalité</w:t>
          </w:r>
        </w:p>
      </w:docPartBody>
    </w:docPart>
    <w:docPart>
      <w:docPartPr>
        <w:name w:val="C2FED5074DF440F8A9BFBFB066F9CD3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8B1DBB-923D-48DC-82F6-0A4F5CE91432}"/>
      </w:docPartPr>
      <w:docPartBody>
        <w:p w:rsidR="00000000" w:rsidRDefault="005D171A" w:rsidP="005D171A">
          <w:pPr>
            <w:pStyle w:val="C2FED5074DF440F8A9BFBFB066F9CD3D1"/>
          </w:pPr>
          <w:r w:rsidRPr="00897239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A4171CE47F0E4CDB9A35FCB6F8BA013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91051AF-4337-4002-A54B-C403A35638DA}"/>
      </w:docPartPr>
      <w:docPartBody>
        <w:p w:rsidR="00000000" w:rsidRDefault="005D171A" w:rsidP="005D171A">
          <w:pPr>
            <w:pStyle w:val="A4171CE47F0E4CDB9A35FCB6F8BA01301"/>
          </w:pPr>
          <w:r>
            <w:rPr>
              <w:rStyle w:val="Textedelespacerserv"/>
            </w:rPr>
            <w:t>Prénom et nom de la personne qui demande la confirmation d’emploi</w:t>
          </w:r>
        </w:p>
      </w:docPartBody>
    </w:docPart>
    <w:docPart>
      <w:docPartPr>
        <w:name w:val="C6CE2CE8A8414E6BB5436B82BE5865D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A7CA26A-CC60-439C-AEEB-F7A224EF6FBD}"/>
      </w:docPartPr>
      <w:docPartBody>
        <w:p w:rsidR="00000000" w:rsidRDefault="005D171A" w:rsidP="005D171A">
          <w:pPr>
            <w:pStyle w:val="C6CE2CE8A8414E6BB5436B82BE5865DF1"/>
          </w:pPr>
          <w:r>
            <w:rPr>
              <w:rStyle w:val="Textedelespacerserv"/>
            </w:rPr>
            <w:t>Adresse postale</w:t>
          </w:r>
        </w:p>
      </w:docPartBody>
    </w:docPart>
    <w:docPart>
      <w:docPartPr>
        <w:name w:val="CE0E0BEE1FC540D29A61EF151CF6F66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F4B8D18-EC71-4373-A12E-FC564F41DFA4}"/>
      </w:docPartPr>
      <w:docPartBody>
        <w:p w:rsidR="00000000" w:rsidRDefault="005D171A" w:rsidP="005D171A">
          <w:pPr>
            <w:pStyle w:val="CE0E0BEE1FC540D29A61EF151CF6F6671"/>
          </w:pPr>
          <w:r w:rsidRPr="00897239">
            <w:rPr>
              <w:rStyle w:val="Textedelespacerserv"/>
            </w:rPr>
            <w:t>Choisissez un élément.</w:t>
          </w:r>
        </w:p>
      </w:docPartBody>
    </w:docPart>
    <w:docPart>
      <w:docPartPr>
        <w:name w:val="3052DB353A46472A9067D8879DBA537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4A0E2CB-E1A2-4E6A-B760-55BCACDCDFAF}"/>
      </w:docPartPr>
      <w:docPartBody>
        <w:p w:rsidR="00000000" w:rsidRDefault="005D171A" w:rsidP="005D171A">
          <w:pPr>
            <w:pStyle w:val="3052DB353A46472A9067D8879DBA53701"/>
          </w:pPr>
          <w:r>
            <w:rPr>
              <w:rStyle w:val="Textedelespacerserv"/>
            </w:rPr>
            <w:t>nom de l’usager-employeur</w:t>
          </w:r>
        </w:p>
      </w:docPartBody>
    </w:docPart>
    <w:docPart>
      <w:docPartPr>
        <w:name w:val="AC52345A8ED5478AAE5874D3B10EE24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6A0F5A7-BE81-49FF-9653-7820B52354E2}"/>
      </w:docPartPr>
      <w:docPartBody>
        <w:p w:rsidR="00000000" w:rsidRDefault="005D171A" w:rsidP="005D171A">
          <w:pPr>
            <w:pStyle w:val="AC52345A8ED5478AAE5874D3B10EE2461"/>
          </w:pPr>
          <w:r>
            <w:rPr>
              <w:rStyle w:val="Textedelespacerserv"/>
            </w:rPr>
            <w:t>nombre</w:t>
          </w:r>
        </w:p>
      </w:docPartBody>
    </w:docPart>
    <w:docPart>
      <w:docPartPr>
        <w:name w:val="3C47A21E2D4D4769AA8328D7436FFCA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AB33551-DDA9-4E6D-8EA6-9E6F3347A4B9}"/>
      </w:docPartPr>
      <w:docPartBody>
        <w:p w:rsidR="00000000" w:rsidRDefault="005D171A" w:rsidP="005D171A">
          <w:pPr>
            <w:pStyle w:val="3C47A21E2D4D4769AA8328D7436FFCA21"/>
          </w:pPr>
          <w:r>
            <w:rPr>
              <w:rStyle w:val="Textedelespacerserv"/>
            </w:rPr>
            <w:t>nom du travailleur AAD</w:t>
          </w:r>
        </w:p>
      </w:docPartBody>
    </w:docPart>
    <w:docPart>
      <w:docPartPr>
        <w:name w:val="8B569CDD76484C5E91ED6BDA9BAD97E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FC48B99-FAC4-4E57-BE78-5A815F4AB0CB}"/>
      </w:docPartPr>
      <w:docPartBody>
        <w:p w:rsidR="00000000" w:rsidRDefault="005D171A" w:rsidP="005D171A">
          <w:pPr>
            <w:pStyle w:val="8B569CDD76484C5E91ED6BDA9BAD97EF1"/>
          </w:pPr>
          <w:r>
            <w:rPr>
              <w:rStyle w:val="Textedelespacerserv"/>
            </w:rPr>
            <w:t>montant</w:t>
          </w:r>
        </w:p>
      </w:docPartBody>
    </w:docPart>
    <w:docPart>
      <w:docPartPr>
        <w:name w:val="CBCD4D0307A5418C88F7FE58703BA1B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1BDA316-11C3-4A7E-8C3E-BB9C5208E4C2}"/>
      </w:docPartPr>
      <w:docPartBody>
        <w:p w:rsidR="00000000" w:rsidRDefault="005D171A" w:rsidP="005D171A">
          <w:pPr>
            <w:pStyle w:val="CBCD4D0307A5418C88F7FE58703BA1B51"/>
          </w:pPr>
          <w:r>
            <w:rPr>
              <w:rStyle w:val="Textedelespacerserv"/>
            </w:rPr>
            <w:t>date du début d’embauche</w:t>
          </w:r>
        </w:p>
      </w:docPartBody>
    </w:docPart>
    <w:docPart>
      <w:docPartPr>
        <w:name w:val="BB6C52D1391745B587C3F14293BEEA7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2DF0AAB-BCC9-4AEE-9FE2-11065E5B2AAD}"/>
      </w:docPartPr>
      <w:docPartBody>
        <w:p w:rsidR="00000000" w:rsidRDefault="005D171A" w:rsidP="005D171A">
          <w:pPr>
            <w:pStyle w:val="BB6C52D1391745B587C3F14293BEEA7C1"/>
          </w:pPr>
          <w:r>
            <w:rPr>
              <w:rStyle w:val="Textedelespacerserv"/>
            </w:rPr>
            <w:t>numéro de téléphone ou courriel de l’usager-employeur</w:t>
          </w:r>
        </w:p>
      </w:docPartBody>
    </w:docPart>
    <w:docPart>
      <w:docPartPr>
        <w:name w:val="193F4CF51CB649D2967F69A360F659B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49015BC-A45C-445D-A40D-739D8548A9B4}"/>
      </w:docPartPr>
      <w:docPartBody>
        <w:p w:rsidR="00000000" w:rsidRDefault="005D171A" w:rsidP="005D171A">
          <w:pPr>
            <w:pStyle w:val="193F4CF51CB649D2967F69A360F659BD1"/>
          </w:pPr>
          <w:r w:rsidRPr="00897239">
            <w:rPr>
              <w:rStyle w:val="Textedelespacerserv"/>
            </w:rPr>
            <w:t>Choisissez un élément</w:t>
          </w:r>
        </w:p>
      </w:docPartBody>
    </w:docPart>
    <w:docPart>
      <w:docPartPr>
        <w:name w:val="F795C6EB819F42B4999091328FE540B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DCFAD12-E173-46F1-8D37-A513D73CD8A4}"/>
      </w:docPartPr>
      <w:docPartBody>
        <w:p w:rsidR="00000000" w:rsidRDefault="005D171A" w:rsidP="005D171A">
          <w:pPr>
            <w:pStyle w:val="F795C6EB819F42B4999091328FE540B11"/>
          </w:pPr>
          <w:r>
            <w:rPr>
              <w:rStyle w:val="Textedelespacerserv"/>
            </w:rPr>
            <w:t>Signature de l’usager-employeur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haloult_Cond_Demi_Gras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haloult_Cond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71A"/>
    <w:rsid w:val="000200A4"/>
    <w:rsid w:val="00510A77"/>
    <w:rsid w:val="005D1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A" w:eastAsia="fr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unhideWhenUsed/>
    <w:rsid w:val="005D171A"/>
    <w:rPr>
      <w:color w:val="666666"/>
    </w:rPr>
  </w:style>
  <w:style w:type="paragraph" w:customStyle="1" w:styleId="F363DE42970E442E9FBA1C3463430385">
    <w:name w:val="F363DE42970E442E9FBA1C3463430385"/>
  </w:style>
  <w:style w:type="paragraph" w:customStyle="1" w:styleId="C2FED5074DF440F8A9BFBFB066F9CD3D">
    <w:name w:val="C2FED5074DF440F8A9BFBFB066F9CD3D"/>
  </w:style>
  <w:style w:type="paragraph" w:customStyle="1" w:styleId="A4171CE47F0E4CDB9A35FCB6F8BA0130">
    <w:name w:val="A4171CE47F0E4CDB9A35FCB6F8BA0130"/>
  </w:style>
  <w:style w:type="paragraph" w:customStyle="1" w:styleId="C6CE2CE8A8414E6BB5436B82BE5865DF">
    <w:name w:val="C6CE2CE8A8414E6BB5436B82BE5865DF"/>
  </w:style>
  <w:style w:type="paragraph" w:customStyle="1" w:styleId="CE0E0BEE1FC540D29A61EF151CF6F667">
    <w:name w:val="CE0E0BEE1FC540D29A61EF151CF6F667"/>
  </w:style>
  <w:style w:type="paragraph" w:customStyle="1" w:styleId="3052DB353A46472A9067D8879DBA5370">
    <w:name w:val="3052DB353A46472A9067D8879DBA5370"/>
  </w:style>
  <w:style w:type="paragraph" w:customStyle="1" w:styleId="AC52345A8ED5478AAE5874D3B10EE246">
    <w:name w:val="AC52345A8ED5478AAE5874D3B10EE246"/>
  </w:style>
  <w:style w:type="paragraph" w:customStyle="1" w:styleId="3C47A21E2D4D4769AA8328D7436FFCA2">
    <w:name w:val="3C47A21E2D4D4769AA8328D7436FFCA2"/>
  </w:style>
  <w:style w:type="paragraph" w:customStyle="1" w:styleId="8B569CDD76484C5E91ED6BDA9BAD97EF">
    <w:name w:val="8B569CDD76484C5E91ED6BDA9BAD97EF"/>
  </w:style>
  <w:style w:type="paragraph" w:customStyle="1" w:styleId="CBCD4D0307A5418C88F7FE58703BA1B5">
    <w:name w:val="CBCD4D0307A5418C88F7FE58703BA1B5"/>
  </w:style>
  <w:style w:type="paragraph" w:customStyle="1" w:styleId="BB6C52D1391745B587C3F14293BEEA7C">
    <w:name w:val="BB6C52D1391745B587C3F14293BEEA7C"/>
  </w:style>
  <w:style w:type="paragraph" w:customStyle="1" w:styleId="193F4CF51CB649D2967F69A360F659BD">
    <w:name w:val="193F4CF51CB649D2967F69A360F659BD"/>
  </w:style>
  <w:style w:type="paragraph" w:customStyle="1" w:styleId="F795C6EB819F42B4999091328FE540B1">
    <w:name w:val="F795C6EB819F42B4999091328FE540B1"/>
  </w:style>
  <w:style w:type="paragraph" w:customStyle="1" w:styleId="F363DE42970E442E9FBA1C34634303851">
    <w:name w:val="F363DE42970E442E9FBA1C34634303851"/>
    <w:rsid w:val="005D171A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C2FED5074DF440F8A9BFBFB066F9CD3D1">
    <w:name w:val="C2FED5074DF440F8A9BFBFB066F9CD3D1"/>
    <w:rsid w:val="005D171A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A4171CE47F0E4CDB9A35FCB6F8BA01301">
    <w:name w:val="A4171CE47F0E4CDB9A35FCB6F8BA01301"/>
    <w:rsid w:val="005D171A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C6CE2CE8A8414E6BB5436B82BE5865DF1">
    <w:name w:val="C6CE2CE8A8414E6BB5436B82BE5865DF1"/>
    <w:rsid w:val="005D171A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CE0E0BEE1FC540D29A61EF151CF6F6671">
    <w:name w:val="CE0E0BEE1FC540D29A61EF151CF6F6671"/>
    <w:rsid w:val="005D171A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3052DB353A46472A9067D8879DBA53701">
    <w:name w:val="3052DB353A46472A9067D8879DBA53701"/>
    <w:rsid w:val="005D171A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AC52345A8ED5478AAE5874D3B10EE2461">
    <w:name w:val="AC52345A8ED5478AAE5874D3B10EE2461"/>
    <w:rsid w:val="005D171A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3C47A21E2D4D4769AA8328D7436FFCA21">
    <w:name w:val="3C47A21E2D4D4769AA8328D7436FFCA21"/>
    <w:rsid w:val="005D171A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8B569CDD76484C5E91ED6BDA9BAD97EF1">
    <w:name w:val="8B569CDD76484C5E91ED6BDA9BAD97EF1"/>
    <w:rsid w:val="005D171A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CBCD4D0307A5418C88F7FE58703BA1B51">
    <w:name w:val="CBCD4D0307A5418C88F7FE58703BA1B51"/>
    <w:rsid w:val="005D171A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BB6C52D1391745B587C3F14293BEEA7C1">
    <w:name w:val="BB6C52D1391745B587C3F14293BEEA7C1"/>
    <w:rsid w:val="005D171A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193F4CF51CB649D2967F69A360F659BD1">
    <w:name w:val="193F4CF51CB649D2967F69A360F659BD1"/>
    <w:rsid w:val="005D171A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  <w:style w:type="paragraph" w:customStyle="1" w:styleId="F795C6EB819F42B4999091328FE540B11">
    <w:name w:val="F795C6EB819F42B4999091328FE540B11"/>
    <w:rsid w:val="005D171A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lang w:eastAsia="fr-FR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0D5C1C8-BD6F-455E-A4A5-C530E8A05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Modèle_lettre_confirmation_emploi_2026_V27</Template>
  <TotalTime>5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Sdf fdsfsdfg</vt:lpstr>
    </vt:vector>
  </TitlesOfParts>
  <Company>Cossette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Sdf fdsfsdfg</dc:title>
  <dc:subject/>
  <dc:creator>Claudine Fortin</dc:creator>
  <cp:keywords/>
  <dc:description/>
  <cp:lastModifiedBy>Claudine Fortin</cp:lastModifiedBy>
  <cp:revision>23</cp:revision>
  <cp:lastPrinted>2015-05-06T13:38:00Z</cp:lastPrinted>
  <dcterms:created xsi:type="dcterms:W3CDTF">2026-04-27T13:35:00Z</dcterms:created>
  <dcterms:modified xsi:type="dcterms:W3CDTF">2026-04-27T13:40:00Z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d8d5d-78e2-4a62-9fcd-016eb5e4c57c_Enabled">
    <vt:lpwstr>true</vt:lpwstr>
  </property>
  <property fmtid="{D5CDD505-2E9C-101B-9397-08002B2CF9AE}" pid="3" name="MSIP_Label_6a7d8d5d-78e2-4a62-9fcd-016eb5e4c57c_SetDate">
    <vt:lpwstr>2023-07-20T17:38:40Z</vt:lpwstr>
  </property>
  <property fmtid="{D5CDD505-2E9C-101B-9397-08002B2CF9AE}" pid="4" name="MSIP_Label_6a7d8d5d-78e2-4a62-9fcd-016eb5e4c57c_Method">
    <vt:lpwstr>Standard</vt:lpwstr>
  </property>
  <property fmtid="{D5CDD505-2E9C-101B-9397-08002B2CF9AE}" pid="5" name="MSIP_Label_6a7d8d5d-78e2-4a62-9fcd-016eb5e4c57c_Name">
    <vt:lpwstr>Général</vt:lpwstr>
  </property>
  <property fmtid="{D5CDD505-2E9C-101B-9397-08002B2CF9AE}" pid="6" name="MSIP_Label_6a7d8d5d-78e2-4a62-9fcd-016eb5e4c57c_SiteId">
    <vt:lpwstr>06e1fe28-5f8b-4075-bf6c-ae24be1a7992</vt:lpwstr>
  </property>
  <property fmtid="{D5CDD505-2E9C-101B-9397-08002B2CF9AE}" pid="7" name="MSIP_Label_6a7d8d5d-78e2-4a62-9fcd-016eb5e4c57c_ActionId">
    <vt:lpwstr>242a0f17-06f4-4328-9eb6-2c6e6d4c5908</vt:lpwstr>
  </property>
  <property fmtid="{D5CDD505-2E9C-101B-9397-08002B2CF9AE}" pid="8" name="MSIP_Label_6a7d8d5d-78e2-4a62-9fcd-016eb5e4c57c_ContentBits">
    <vt:lpwstr>0</vt:lpwstr>
  </property>
</Properties>
</file>