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4BE7D" w14:textId="77777777" w:rsidR="005E1A0E" w:rsidRPr="00E12872" w:rsidRDefault="002C5AB4" w:rsidP="005E1A0E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Consigne : Remplir </w:t>
      </w:r>
      <w:r w:rsidRPr="00E12872">
        <w:rPr>
          <w:rFonts w:ascii="Calibri" w:hAnsi="Calibri" w:cs="Calibri"/>
        </w:rPr>
        <w:t>le</w:t>
      </w:r>
      <w:r w:rsidR="005E1A0E" w:rsidRPr="00E12872">
        <w:rPr>
          <w:rFonts w:ascii="Calibri" w:hAnsi="Calibri" w:cs="Calibri"/>
        </w:rPr>
        <w:t xml:space="preserve"> contrat de travail en </w:t>
      </w:r>
      <w:r>
        <w:rPr>
          <w:rFonts w:ascii="Calibri" w:hAnsi="Calibri" w:cs="Calibri"/>
        </w:rPr>
        <w:t>s’</w:t>
      </w:r>
      <w:r w:rsidR="005E1A0E" w:rsidRPr="00E12872">
        <w:rPr>
          <w:rFonts w:ascii="Calibri" w:hAnsi="Calibri" w:cs="Calibri"/>
        </w:rPr>
        <w:t xml:space="preserve">assurant de respecter les dispositions des différentes lois encadrant le travail. </w:t>
      </w:r>
      <w:r>
        <w:rPr>
          <w:rFonts w:ascii="Calibri" w:hAnsi="Calibri" w:cs="Calibri"/>
        </w:rPr>
        <w:t>U</w:t>
      </w:r>
      <w:r w:rsidR="005E1A0E" w:rsidRPr="00E12872">
        <w:rPr>
          <w:rFonts w:ascii="Calibri" w:hAnsi="Calibri" w:cs="Calibri"/>
        </w:rPr>
        <w:t>n contrat de travail qui ne respecte pas les dispositions de la loi n’a aucune valeur, même si le salarié et l’employeur s’entendent.</w:t>
      </w:r>
    </w:p>
    <w:p w14:paraId="646CA271" w14:textId="77777777" w:rsidR="005E1A0E" w:rsidRPr="00E12872" w:rsidRDefault="005E1A0E" w:rsidP="005E1A0E">
      <w:pPr>
        <w:spacing w:after="0"/>
        <w:jc w:val="both"/>
        <w:rPr>
          <w:rFonts w:ascii="Calibri" w:hAnsi="Calibri" w:cs="Calibri"/>
        </w:rPr>
      </w:pPr>
      <w:r w:rsidRPr="00E12872">
        <w:rPr>
          <w:rFonts w:ascii="Calibri" w:hAnsi="Calibri" w:cs="Calibri"/>
        </w:rPr>
        <w:t xml:space="preserve">Contrat de travail entre : </w:t>
      </w:r>
    </w:p>
    <w:p w14:paraId="36A0AB95" w14:textId="77777777" w:rsidR="005E1A0E" w:rsidRPr="00E12872" w:rsidRDefault="005E1A0E" w:rsidP="005E1A0E">
      <w:pPr>
        <w:spacing w:after="0"/>
        <w:jc w:val="both"/>
        <w:rPr>
          <w:rFonts w:ascii="Calibri" w:hAnsi="Calibri" w:cs="Calibri"/>
        </w:rPr>
      </w:pPr>
    </w:p>
    <w:p w14:paraId="4CE3477F" w14:textId="77777777" w:rsidR="005E1A0E" w:rsidRPr="00E12872" w:rsidRDefault="005E1A0E" w:rsidP="00A70477">
      <w:pPr>
        <w:spacing w:after="0"/>
        <w:jc w:val="both"/>
        <w:rPr>
          <w:rFonts w:ascii="Calibri" w:hAnsi="Calibri" w:cs="Calibri"/>
        </w:rPr>
      </w:pPr>
      <w:r w:rsidRPr="00E12872">
        <w:rPr>
          <w:rFonts w:ascii="Calibri" w:hAnsi="Calibri" w:cs="Calibri"/>
        </w:rPr>
        <w:t xml:space="preserve">L’employeur : </w:t>
      </w:r>
    </w:p>
    <w:p w14:paraId="463AC135" w14:textId="77777777" w:rsidR="005E1A0E" w:rsidRPr="00660B76" w:rsidRDefault="00036C24" w:rsidP="00A70477">
      <w:pPr>
        <w:spacing w:after="0"/>
        <w:jc w:val="both"/>
        <w:rPr>
          <w:rFonts w:ascii="Calibri" w:hAnsi="Calibri" w:cs="Calibri"/>
          <w:u w:val="single"/>
        </w:rPr>
      </w:pPr>
      <w:r>
        <w:rPr>
          <w:rFonts w:ascii="Calibri" w:hAnsi="Calibri" w:cs="Calibri"/>
        </w:rPr>
        <w:t>Prénom et n</w:t>
      </w:r>
      <w:r w:rsidR="005E1A0E" w:rsidRPr="00E12872">
        <w:rPr>
          <w:rFonts w:ascii="Calibri" w:hAnsi="Calibri" w:cs="Calibri"/>
        </w:rPr>
        <w:t xml:space="preserve">om : </w:t>
      </w:r>
      <w:sdt>
        <w:sdtPr>
          <w:rPr>
            <w:rFonts w:ascii="Calibri" w:hAnsi="Calibri" w:cs="Calibri"/>
          </w:rPr>
          <w:id w:val="-342781311"/>
          <w:placeholder>
            <w:docPart w:val="AAC8EF70808B4ADDAFDD224BE55751B9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prénom et nom</w:t>
          </w:r>
        </w:sdtContent>
      </w:sdt>
    </w:p>
    <w:p w14:paraId="5712E193" w14:textId="77777777" w:rsidR="005E1A0E" w:rsidRPr="00E12872" w:rsidRDefault="005E1A0E" w:rsidP="00A70477">
      <w:pPr>
        <w:spacing w:after="0"/>
        <w:jc w:val="both"/>
        <w:rPr>
          <w:rFonts w:ascii="Calibri" w:hAnsi="Calibri" w:cs="Calibri"/>
          <w:u w:val="single"/>
        </w:rPr>
      </w:pPr>
      <w:r w:rsidRPr="00E12872">
        <w:rPr>
          <w:rFonts w:ascii="Calibri" w:hAnsi="Calibri" w:cs="Calibri"/>
        </w:rPr>
        <w:t xml:space="preserve">Adresse : </w:t>
      </w:r>
      <w:sdt>
        <w:sdtPr>
          <w:rPr>
            <w:rFonts w:ascii="Calibri" w:hAnsi="Calibri" w:cs="Calibri"/>
          </w:rPr>
          <w:id w:val="1874884963"/>
          <w:placeholder>
            <w:docPart w:val="554E5053603E4C88BC4CE8DBA4833B5E"/>
          </w:placeholder>
          <w:showingPlcHdr/>
          <w:text w:multiLine="1"/>
        </w:sdtPr>
        <w:sdtEndPr/>
        <w:sdtContent>
          <w:r w:rsidR="00C57A53">
            <w:rPr>
              <w:rStyle w:val="Textedelespacerserv"/>
            </w:rPr>
            <w:t>adresse</w:t>
          </w:r>
        </w:sdtContent>
      </w:sdt>
    </w:p>
    <w:p w14:paraId="0A649DA5" w14:textId="77777777" w:rsidR="005E1A0E" w:rsidRPr="00E12872" w:rsidRDefault="005E1A0E" w:rsidP="00A70477">
      <w:pPr>
        <w:spacing w:after="0"/>
        <w:jc w:val="both"/>
        <w:rPr>
          <w:rFonts w:ascii="Calibri" w:hAnsi="Calibri" w:cs="Calibri"/>
        </w:rPr>
      </w:pPr>
      <w:r w:rsidRPr="00E12872">
        <w:rPr>
          <w:rFonts w:ascii="Calibri" w:hAnsi="Calibri" w:cs="Calibri"/>
        </w:rPr>
        <w:t xml:space="preserve">Téléphone : </w:t>
      </w:r>
      <w:sdt>
        <w:sdtPr>
          <w:rPr>
            <w:rFonts w:ascii="Calibri" w:hAnsi="Calibri" w:cs="Calibri"/>
          </w:rPr>
          <w:id w:val="-197235230"/>
          <w:placeholder>
            <w:docPart w:val="3728E40E16634903B7E015AF3AA9E89F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téléphone</w:t>
          </w:r>
        </w:sdtContent>
      </w:sdt>
    </w:p>
    <w:p w14:paraId="5100833B" w14:textId="77777777" w:rsidR="005E1A0E" w:rsidRPr="00E12872" w:rsidRDefault="005E1A0E" w:rsidP="00A70477">
      <w:pPr>
        <w:spacing w:after="0"/>
        <w:jc w:val="both"/>
        <w:rPr>
          <w:rFonts w:ascii="Calibri" w:hAnsi="Calibri" w:cs="Calibri"/>
          <w:u w:val="single"/>
        </w:rPr>
      </w:pPr>
      <w:r w:rsidRPr="00E12872">
        <w:rPr>
          <w:rFonts w:ascii="Calibri" w:hAnsi="Calibri" w:cs="Calibri"/>
        </w:rPr>
        <w:t>Courriel :</w:t>
      </w:r>
      <w:r w:rsidR="00036C24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74481729"/>
          <w:placeholder>
            <w:docPart w:val="A46D8BCA629C48D690D7C3914DC0A602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Courriel</w:t>
          </w:r>
        </w:sdtContent>
      </w:sdt>
    </w:p>
    <w:p w14:paraId="1BB7426E" w14:textId="77777777" w:rsidR="005E1A0E" w:rsidRPr="00E12872" w:rsidRDefault="005E1A0E" w:rsidP="00A70477">
      <w:pPr>
        <w:spacing w:after="0"/>
        <w:jc w:val="both"/>
        <w:rPr>
          <w:rFonts w:ascii="Calibri" w:hAnsi="Calibri" w:cs="Calibri"/>
        </w:rPr>
      </w:pPr>
    </w:p>
    <w:p w14:paraId="607C4130" w14:textId="77777777" w:rsidR="005E1A0E" w:rsidRPr="00E12872" w:rsidRDefault="005E1A0E" w:rsidP="005E1A0E">
      <w:pPr>
        <w:spacing w:after="0"/>
        <w:jc w:val="both"/>
        <w:rPr>
          <w:rFonts w:ascii="Calibri" w:hAnsi="Calibri" w:cs="Calibri"/>
        </w:rPr>
      </w:pPr>
      <w:proofErr w:type="gramStart"/>
      <w:r w:rsidRPr="00E12872">
        <w:rPr>
          <w:rFonts w:ascii="Calibri" w:hAnsi="Calibri" w:cs="Calibri"/>
        </w:rPr>
        <w:t>et</w:t>
      </w:r>
      <w:proofErr w:type="gramEnd"/>
      <w:r w:rsidRPr="00E12872">
        <w:rPr>
          <w:rFonts w:ascii="Calibri" w:hAnsi="Calibri" w:cs="Calibri"/>
        </w:rPr>
        <w:t xml:space="preserve"> le salarié : </w:t>
      </w:r>
    </w:p>
    <w:p w14:paraId="19DDB65E" w14:textId="77777777" w:rsidR="005E1A0E" w:rsidRPr="00E12872" w:rsidRDefault="00036C24" w:rsidP="00A70477">
      <w:pPr>
        <w:spacing w:after="0"/>
        <w:jc w:val="both"/>
        <w:rPr>
          <w:rFonts w:ascii="Calibri" w:hAnsi="Calibri" w:cs="Calibri"/>
          <w:u w:val="single"/>
        </w:rPr>
      </w:pPr>
      <w:r>
        <w:rPr>
          <w:rFonts w:ascii="Calibri" w:hAnsi="Calibri" w:cs="Calibri"/>
        </w:rPr>
        <w:t>Prénom et n</w:t>
      </w:r>
      <w:r w:rsidR="005E1A0E" w:rsidRPr="00E12872">
        <w:rPr>
          <w:rFonts w:ascii="Calibri" w:hAnsi="Calibri" w:cs="Calibri"/>
        </w:rPr>
        <w:t xml:space="preserve">om : </w:t>
      </w:r>
      <w:sdt>
        <w:sdtPr>
          <w:rPr>
            <w:rFonts w:ascii="Calibri" w:hAnsi="Calibri" w:cs="Calibri"/>
          </w:rPr>
          <w:id w:val="183640809"/>
          <w:placeholder>
            <w:docPart w:val="FCC0FD66DA1B480F83C80FE524783C7C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prénom et nom</w:t>
          </w:r>
        </w:sdtContent>
      </w:sdt>
    </w:p>
    <w:p w14:paraId="69A9E526" w14:textId="77777777" w:rsidR="005E1A0E" w:rsidRPr="00E12872" w:rsidRDefault="005E1A0E" w:rsidP="00A70477">
      <w:pPr>
        <w:spacing w:after="0"/>
        <w:jc w:val="both"/>
        <w:rPr>
          <w:rFonts w:ascii="Calibri" w:hAnsi="Calibri" w:cs="Calibri"/>
          <w:u w:val="single"/>
        </w:rPr>
      </w:pPr>
      <w:r w:rsidRPr="00E12872">
        <w:rPr>
          <w:rFonts w:ascii="Calibri" w:hAnsi="Calibri" w:cs="Calibri"/>
        </w:rPr>
        <w:t xml:space="preserve">Adresse : </w:t>
      </w:r>
      <w:sdt>
        <w:sdtPr>
          <w:rPr>
            <w:rFonts w:ascii="Calibri" w:hAnsi="Calibri" w:cs="Calibri"/>
          </w:rPr>
          <w:id w:val="1711227206"/>
          <w:placeholder>
            <w:docPart w:val="B10ACC1BDFF94E9BA1E2DCD0B5ED9768"/>
          </w:placeholder>
          <w:showingPlcHdr/>
          <w:text w:multiLine="1"/>
        </w:sdtPr>
        <w:sdtEndPr/>
        <w:sdtContent>
          <w:r w:rsidR="00C57A53">
            <w:rPr>
              <w:rStyle w:val="Textedelespacerserv"/>
            </w:rPr>
            <w:t>adresse</w:t>
          </w:r>
        </w:sdtContent>
      </w:sdt>
    </w:p>
    <w:p w14:paraId="35C8DB11" w14:textId="77777777" w:rsidR="005E1A0E" w:rsidRDefault="005E1A0E" w:rsidP="00A70477">
      <w:pPr>
        <w:spacing w:after="0"/>
        <w:jc w:val="both"/>
        <w:rPr>
          <w:rFonts w:ascii="Calibri" w:hAnsi="Calibri" w:cs="Calibri"/>
        </w:rPr>
      </w:pPr>
      <w:r w:rsidRPr="00E12872">
        <w:rPr>
          <w:rFonts w:ascii="Calibri" w:hAnsi="Calibri" w:cs="Calibri"/>
        </w:rPr>
        <w:t xml:space="preserve">Téléphone : </w:t>
      </w:r>
      <w:sdt>
        <w:sdtPr>
          <w:rPr>
            <w:rFonts w:ascii="Calibri" w:hAnsi="Calibri" w:cs="Calibri"/>
          </w:rPr>
          <w:id w:val="1200821498"/>
          <w:placeholder>
            <w:docPart w:val="DD70205791834E6D8DD2E92766136084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téléphone</w:t>
          </w:r>
        </w:sdtContent>
      </w:sdt>
    </w:p>
    <w:p w14:paraId="7588E31B" w14:textId="77777777" w:rsidR="005E1A0E" w:rsidRPr="00E12872" w:rsidRDefault="005E1A0E" w:rsidP="00A70477">
      <w:pPr>
        <w:spacing w:after="0"/>
        <w:jc w:val="both"/>
        <w:rPr>
          <w:rFonts w:ascii="Calibri" w:hAnsi="Calibri" w:cs="Calibri"/>
        </w:rPr>
      </w:pPr>
      <w:r w:rsidRPr="00E12872">
        <w:rPr>
          <w:rFonts w:ascii="Calibri" w:hAnsi="Calibri" w:cs="Calibri"/>
        </w:rPr>
        <w:t>Courriel</w:t>
      </w:r>
      <w:r w:rsidR="00212BAE">
        <w:rPr>
          <w:rFonts w:ascii="Calibri" w:hAnsi="Calibri" w:cs="Calibri"/>
        </w:rPr>
        <w:t xml:space="preserve"> : </w:t>
      </w:r>
      <w:sdt>
        <w:sdtPr>
          <w:rPr>
            <w:rFonts w:ascii="Calibri" w:hAnsi="Calibri" w:cs="Calibri"/>
          </w:rPr>
          <w:id w:val="1445889755"/>
          <w:placeholder>
            <w:docPart w:val="46A8E7AB318A478EA3E5CE03BC2FF095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courriel</w:t>
          </w:r>
        </w:sdtContent>
      </w:sdt>
    </w:p>
    <w:p w14:paraId="1F7D6B09" w14:textId="77777777" w:rsidR="00212BAE" w:rsidRDefault="00212BAE" w:rsidP="005E1A0E">
      <w:pPr>
        <w:jc w:val="both"/>
        <w:rPr>
          <w:rFonts w:ascii="Calibri" w:hAnsi="Calibri" w:cs="Calibri"/>
        </w:rPr>
      </w:pPr>
    </w:p>
    <w:p w14:paraId="29800539" w14:textId="77777777" w:rsidR="005E1A0E" w:rsidRPr="00E12872" w:rsidRDefault="005E1A0E" w:rsidP="005E1A0E">
      <w:pPr>
        <w:jc w:val="both"/>
        <w:rPr>
          <w:rFonts w:ascii="Calibri" w:hAnsi="Calibri" w:cs="Calibri"/>
        </w:rPr>
      </w:pPr>
      <w:r w:rsidRPr="00E12872">
        <w:rPr>
          <w:rFonts w:ascii="Calibri" w:hAnsi="Calibri" w:cs="Calibri"/>
        </w:rPr>
        <w:t xml:space="preserve">ATTENDU que le salarié et l’employeur s’entendent sur les dispositions suivantes : </w:t>
      </w:r>
    </w:p>
    <w:p w14:paraId="2F552417" w14:textId="77777777" w:rsidR="005E1A0E" w:rsidRPr="00D07A3D" w:rsidRDefault="005E1A0E" w:rsidP="005E1A0E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 w:rsidRPr="00D07A3D">
        <w:rPr>
          <w:rFonts w:ascii="Calibri" w:hAnsi="Calibri" w:cs="Calibri"/>
          <w:b/>
          <w:bCs/>
        </w:rPr>
        <w:t>Durée du contrat</w:t>
      </w:r>
    </w:p>
    <w:p w14:paraId="70564BA9" w14:textId="77777777" w:rsidR="005E1A0E" w:rsidRPr="00E12872" w:rsidRDefault="00F4710A" w:rsidP="005E1A0E">
      <w:pPr>
        <w:jc w:val="both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2075085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0DBE">
            <w:rPr>
              <w:rFonts w:ascii="MS Gothic" w:eastAsia="MS Gothic" w:hAnsi="MS Gothic" w:cs="Calibri" w:hint="eastAsia"/>
            </w:rPr>
            <w:t>☐</w:t>
          </w:r>
        </w:sdtContent>
      </w:sdt>
      <w:r w:rsidR="005E1A0E" w:rsidRPr="00E12872">
        <w:rPr>
          <w:rFonts w:ascii="Calibri" w:hAnsi="Calibri" w:cs="Calibri"/>
        </w:rPr>
        <w:t xml:space="preserve"> Le présent contrat est d’une durée déterminée, soit </w:t>
      </w:r>
    </w:p>
    <w:p w14:paraId="39A19346" w14:textId="77777777" w:rsidR="005E1A0E" w:rsidRPr="00E12872" w:rsidRDefault="005E1A0E" w:rsidP="005E1A0E">
      <w:pPr>
        <w:jc w:val="both"/>
        <w:rPr>
          <w:rFonts w:ascii="Calibri" w:hAnsi="Calibri" w:cs="Calibri"/>
        </w:rPr>
      </w:pPr>
      <w:proofErr w:type="gramStart"/>
      <w:r w:rsidRPr="00E12872">
        <w:rPr>
          <w:rFonts w:ascii="Calibri" w:hAnsi="Calibri" w:cs="Calibri"/>
        </w:rPr>
        <w:t>du</w:t>
      </w:r>
      <w:proofErr w:type="gramEnd"/>
      <w:r w:rsidRPr="00E12872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726721543"/>
          <w:placeholder>
            <w:docPart w:val="63ACC7833850412D907CCC56514B34D3"/>
          </w:placeholder>
          <w:showingPlcHdr/>
          <w:date>
            <w:dateFormat w:val="d MMMM yyyy"/>
            <w:lid w:val="fr-CA"/>
            <w:storeMappedDataAs w:val="dateTime"/>
            <w:calendar w:val="gregorian"/>
          </w:date>
        </w:sdtPr>
        <w:sdtEndPr/>
        <w:sdtContent>
          <w:r w:rsidR="00C57A53" w:rsidRPr="00E928B1">
            <w:rPr>
              <w:rStyle w:val="Textedelespacerserv"/>
            </w:rPr>
            <w:t>Cliquez ou appuyez ici pour entrer une date.</w:t>
          </w:r>
        </w:sdtContent>
      </w:sdt>
      <w:r w:rsidRPr="00E12872">
        <w:rPr>
          <w:rFonts w:ascii="Calibri" w:hAnsi="Calibri" w:cs="Calibri"/>
        </w:rPr>
        <w:t xml:space="preserve">au </w:t>
      </w:r>
      <w:sdt>
        <w:sdtPr>
          <w:rPr>
            <w:rFonts w:ascii="Calibri" w:hAnsi="Calibri" w:cs="Calibri"/>
          </w:rPr>
          <w:id w:val="-1015144080"/>
          <w:placeholder>
            <w:docPart w:val="1985A31987A44BEC947AA88D16D072AF"/>
          </w:placeholder>
          <w:showingPlcHdr/>
          <w:date>
            <w:dateFormat w:val="d MMMM yyyy"/>
            <w:lid w:val="fr-CA"/>
            <w:storeMappedDataAs w:val="dateTime"/>
            <w:calendar w:val="gregorian"/>
          </w:date>
        </w:sdtPr>
        <w:sdtEndPr/>
        <w:sdtContent>
          <w:r w:rsidR="00C57A53" w:rsidRPr="00E928B1">
            <w:rPr>
              <w:rStyle w:val="Textedelespacerserv"/>
            </w:rPr>
            <w:t>Cliquez ou appuyez ici pour entrer une date.</w:t>
          </w:r>
        </w:sdtContent>
      </w:sdt>
    </w:p>
    <w:p w14:paraId="069BA818" w14:textId="0A353368" w:rsidR="005E1A0E" w:rsidRPr="00E12872" w:rsidRDefault="00F4710A" w:rsidP="005E1A0E">
      <w:pPr>
        <w:jc w:val="both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15844939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4270">
            <w:rPr>
              <w:rFonts w:ascii="MS Gothic" w:eastAsia="MS Gothic" w:hAnsi="MS Gothic" w:cs="Calibri" w:hint="eastAsia"/>
            </w:rPr>
            <w:t>☐</w:t>
          </w:r>
        </w:sdtContent>
      </w:sdt>
      <w:r w:rsidR="00D900BF">
        <w:rPr>
          <w:rFonts w:ascii="Calibri" w:hAnsi="Calibri" w:cs="Calibri"/>
        </w:rPr>
        <w:t xml:space="preserve"> </w:t>
      </w:r>
      <w:r w:rsidR="005E1A0E" w:rsidRPr="00E12872">
        <w:rPr>
          <w:rFonts w:ascii="Calibri" w:hAnsi="Calibri" w:cs="Calibri"/>
        </w:rPr>
        <w:t>Le présent contrat est d’une durée indéterminée.</w:t>
      </w:r>
    </w:p>
    <w:p w14:paraId="1C8C5505" w14:textId="77777777" w:rsidR="005E1A0E" w:rsidRPr="00D07A3D" w:rsidRDefault="005E1A0E" w:rsidP="005E1A0E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 w:rsidRPr="00D07A3D">
        <w:rPr>
          <w:rFonts w:ascii="Calibri" w:hAnsi="Calibri" w:cs="Calibri"/>
          <w:b/>
          <w:bCs/>
        </w:rPr>
        <w:t>Description du travail</w:t>
      </w:r>
    </w:p>
    <w:p w14:paraId="4EA6726A" w14:textId="77777777" w:rsidR="005E1A0E" w:rsidRDefault="005E1A0E" w:rsidP="005E1A0E">
      <w:pPr>
        <w:jc w:val="both"/>
        <w:rPr>
          <w:rFonts w:ascii="Calibri" w:hAnsi="Calibri" w:cs="Calibri"/>
        </w:rPr>
      </w:pPr>
      <w:r w:rsidRPr="00E12872">
        <w:rPr>
          <w:rFonts w:ascii="Calibri" w:hAnsi="Calibri" w:cs="Calibri"/>
        </w:rPr>
        <w:t xml:space="preserve">Le salarié est engagé à titre de travailleur </w:t>
      </w:r>
      <w:r w:rsidR="00DA16E9">
        <w:rPr>
          <w:rFonts w:ascii="Calibri" w:hAnsi="Calibri" w:cs="Calibri"/>
        </w:rPr>
        <w:t>de l’allocation autonomie à domicile (AAD)</w:t>
      </w:r>
      <w:r w:rsidRPr="00E12872">
        <w:rPr>
          <w:rFonts w:ascii="Calibri" w:hAnsi="Calibri" w:cs="Calibri"/>
        </w:rPr>
        <w:t>.</w:t>
      </w:r>
    </w:p>
    <w:p w14:paraId="62801EED" w14:textId="77777777" w:rsidR="003B33D4" w:rsidRDefault="003B33D4" w:rsidP="003B33D4">
      <w:pPr>
        <w:jc w:val="both"/>
        <w:rPr>
          <w:rFonts w:ascii="Calibri" w:hAnsi="Calibri" w:cs="Calibri"/>
          <w:sz w:val="18"/>
          <w:szCs w:val="18"/>
        </w:rPr>
      </w:pPr>
      <w:r w:rsidRPr="00E12872">
        <w:rPr>
          <w:rFonts w:ascii="Calibri" w:hAnsi="Calibri" w:cs="Calibri"/>
          <w:sz w:val="18"/>
          <w:szCs w:val="18"/>
        </w:rPr>
        <w:t xml:space="preserve">Note : L’employeur doit informer le salarié des risques liés à ses tâches et à son emploi, ainsi que lui offrir une formation et une supervision adéquates afin qu’il réalise ses tâches en toute sécurité dès son entrée en fonction. </w:t>
      </w:r>
    </w:p>
    <w:p w14:paraId="682F62CE" w14:textId="77777777" w:rsidR="00212BAE" w:rsidRDefault="005E1A0E" w:rsidP="005E1A0E">
      <w:pPr>
        <w:jc w:val="both"/>
        <w:rPr>
          <w:rFonts w:ascii="Calibri" w:hAnsi="Calibri" w:cs="Calibri"/>
        </w:rPr>
      </w:pPr>
      <w:r w:rsidRPr="00E12872">
        <w:rPr>
          <w:rFonts w:ascii="Calibri" w:hAnsi="Calibri" w:cs="Calibri"/>
        </w:rPr>
        <w:t>Il accepte d’exécuter les tâches suivantes :</w:t>
      </w:r>
    </w:p>
    <w:sdt>
      <w:sdtPr>
        <w:rPr>
          <w:rFonts w:ascii="Calibri" w:hAnsi="Calibri" w:cs="Calibri"/>
        </w:rPr>
        <w:id w:val="-596642621"/>
        <w:placeholder>
          <w:docPart w:val="C13BEC59B8F447A184C912EA59D4F8B4"/>
        </w:placeholder>
        <w:showingPlcHdr/>
        <w:text w:multiLine="1"/>
      </w:sdtPr>
      <w:sdtEndPr/>
      <w:sdtContent>
        <w:p w14:paraId="7CEE6A93" w14:textId="77777777" w:rsidR="00C57A53" w:rsidRDefault="00C57A53" w:rsidP="005E1A0E">
          <w:pPr>
            <w:jc w:val="both"/>
            <w:rPr>
              <w:rFonts w:ascii="Calibri" w:hAnsi="Calibri" w:cs="Calibri"/>
            </w:rPr>
          </w:pPr>
          <w:r>
            <w:rPr>
              <w:rStyle w:val="Textedelespacerserv"/>
            </w:rPr>
            <w:t>inscrire les tâches à exécuter</w:t>
          </w:r>
        </w:p>
      </w:sdtContent>
    </w:sdt>
    <w:p w14:paraId="617B7F43" w14:textId="77777777" w:rsidR="00532D9A" w:rsidRDefault="00532D9A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br w:type="page"/>
      </w:r>
    </w:p>
    <w:p w14:paraId="59CE22E7" w14:textId="77777777" w:rsidR="005E1A0E" w:rsidRPr="00D07A3D" w:rsidRDefault="005E1A0E" w:rsidP="005E1A0E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 w:rsidRPr="00D07A3D">
        <w:rPr>
          <w:rFonts w:ascii="Calibri" w:hAnsi="Calibri" w:cs="Calibri"/>
          <w:b/>
          <w:bCs/>
        </w:rPr>
        <w:lastRenderedPageBreak/>
        <w:t>Rémunération</w:t>
      </w:r>
    </w:p>
    <w:p w14:paraId="541DD188" w14:textId="77777777" w:rsidR="005E1A0E" w:rsidRPr="00E12872" w:rsidRDefault="005E1A0E" w:rsidP="005E1A0E">
      <w:pPr>
        <w:jc w:val="both"/>
        <w:rPr>
          <w:rFonts w:ascii="Calibri" w:hAnsi="Calibri" w:cs="Calibri"/>
        </w:rPr>
      </w:pPr>
      <w:r w:rsidRPr="00E12872">
        <w:rPr>
          <w:rFonts w:ascii="Calibri" w:hAnsi="Calibri" w:cs="Calibri"/>
        </w:rPr>
        <w:t xml:space="preserve">Le travailleur </w:t>
      </w:r>
      <w:r w:rsidR="00DA16E9">
        <w:rPr>
          <w:rFonts w:ascii="Calibri" w:hAnsi="Calibri" w:cs="Calibri"/>
        </w:rPr>
        <w:t>AAD</w:t>
      </w:r>
      <w:r w:rsidRPr="00E12872">
        <w:rPr>
          <w:rFonts w:ascii="Calibri" w:hAnsi="Calibri" w:cs="Calibri"/>
        </w:rPr>
        <w:t xml:space="preserve"> recevra un salaire horaire de </w:t>
      </w:r>
      <w:sdt>
        <w:sdtPr>
          <w:rPr>
            <w:rFonts w:ascii="Calibri" w:hAnsi="Calibri" w:cs="Calibri"/>
          </w:rPr>
          <w:id w:val="-1051227412"/>
          <w:placeholder>
            <w:docPart w:val="138327F214C44F15A44DF15963B3AA57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montant</w:t>
          </w:r>
        </w:sdtContent>
      </w:sdt>
      <w:r w:rsidR="00C57A53">
        <w:rPr>
          <w:rFonts w:ascii="Calibri" w:hAnsi="Calibri" w:cs="Calibri"/>
        </w:rPr>
        <w:t xml:space="preserve"> </w:t>
      </w:r>
      <w:r w:rsidRPr="00E12872">
        <w:rPr>
          <w:rFonts w:ascii="Calibri" w:hAnsi="Calibri" w:cs="Calibri"/>
        </w:rPr>
        <w:t>$</w:t>
      </w:r>
      <w:r w:rsidR="00E12872" w:rsidRPr="00E12872">
        <w:rPr>
          <w:rFonts w:ascii="Calibri" w:hAnsi="Calibri" w:cs="Calibri"/>
        </w:rPr>
        <w:t xml:space="preserve"> selon l</w:t>
      </w:r>
      <w:r w:rsidRPr="00E12872">
        <w:rPr>
          <w:rFonts w:ascii="Calibri" w:hAnsi="Calibri" w:cs="Calibri"/>
        </w:rPr>
        <w:t>e calendrier de paie</w:t>
      </w:r>
      <w:r w:rsidR="00E12872" w:rsidRPr="00E12872">
        <w:rPr>
          <w:rFonts w:ascii="Calibri" w:hAnsi="Calibri" w:cs="Calibri"/>
        </w:rPr>
        <w:t xml:space="preserve"> </w:t>
      </w:r>
      <w:r w:rsidR="00E16432">
        <w:rPr>
          <w:rFonts w:ascii="Calibri" w:hAnsi="Calibri" w:cs="Calibri"/>
        </w:rPr>
        <w:t>produit</w:t>
      </w:r>
      <w:r w:rsidR="00E12872" w:rsidRPr="00E12872">
        <w:rPr>
          <w:rFonts w:ascii="Calibri" w:hAnsi="Calibri" w:cs="Calibri"/>
        </w:rPr>
        <w:t xml:space="preserve"> par le Centre de traitement </w:t>
      </w:r>
      <w:r w:rsidR="00DA16E9">
        <w:rPr>
          <w:rFonts w:ascii="Calibri" w:hAnsi="Calibri" w:cs="Calibri"/>
        </w:rPr>
        <w:t>de l’allocation autonomie à domicile</w:t>
      </w:r>
      <w:r w:rsidR="00E12872" w:rsidRPr="00E12872">
        <w:rPr>
          <w:rFonts w:ascii="Calibri" w:hAnsi="Calibri" w:cs="Calibri"/>
        </w:rPr>
        <w:t>.</w:t>
      </w:r>
    </w:p>
    <w:p w14:paraId="16FC318A" w14:textId="77777777" w:rsidR="00E12872" w:rsidRPr="00E12872" w:rsidRDefault="00E12872" w:rsidP="005E1A0E">
      <w:pPr>
        <w:jc w:val="both"/>
        <w:rPr>
          <w:rFonts w:ascii="Calibri" w:hAnsi="Calibri" w:cs="Calibri"/>
        </w:rPr>
      </w:pPr>
      <w:r w:rsidRPr="00E12872">
        <w:rPr>
          <w:rFonts w:ascii="Calibri" w:hAnsi="Calibri" w:cs="Calibri"/>
        </w:rPr>
        <w:t xml:space="preserve">Le versement de la paie s’effectue aux </w:t>
      </w:r>
      <w:r w:rsidR="00C57A53">
        <w:rPr>
          <w:rFonts w:ascii="Calibri" w:hAnsi="Calibri" w:cs="Calibri"/>
        </w:rPr>
        <w:t>deux</w:t>
      </w:r>
      <w:r w:rsidRPr="00E12872">
        <w:rPr>
          <w:rFonts w:ascii="Calibri" w:hAnsi="Calibri" w:cs="Calibri"/>
        </w:rPr>
        <w:t xml:space="preserve"> semaines par dépôt direct. </w:t>
      </w:r>
    </w:p>
    <w:p w14:paraId="64053A85" w14:textId="77777777" w:rsidR="005E1A0E" w:rsidRPr="00E12872" w:rsidRDefault="00E12872" w:rsidP="005E1A0E">
      <w:pPr>
        <w:jc w:val="both"/>
        <w:rPr>
          <w:rFonts w:ascii="Calibri" w:hAnsi="Calibri" w:cs="Calibri"/>
          <w:sz w:val="18"/>
          <w:szCs w:val="18"/>
        </w:rPr>
      </w:pPr>
      <w:r w:rsidRPr="00E12872">
        <w:rPr>
          <w:rFonts w:ascii="Calibri" w:hAnsi="Calibri" w:cs="Calibri"/>
          <w:sz w:val="18"/>
          <w:szCs w:val="18"/>
        </w:rPr>
        <w:t xml:space="preserve">Note : Il </w:t>
      </w:r>
      <w:r w:rsidRPr="00E12872">
        <w:rPr>
          <w:rFonts w:ascii="Calibri" w:hAnsi="Calibri" w:cs="Calibri"/>
          <w:b/>
          <w:bCs/>
          <w:sz w:val="18"/>
          <w:szCs w:val="18"/>
        </w:rPr>
        <w:t>n’est pas possible</w:t>
      </w:r>
      <w:r w:rsidRPr="00E12872">
        <w:rPr>
          <w:rFonts w:ascii="Calibri" w:hAnsi="Calibri" w:cs="Calibri"/>
          <w:sz w:val="18"/>
          <w:szCs w:val="18"/>
        </w:rPr>
        <w:t xml:space="preserve"> de demander une déduction fiscale pour des dépenses liées à l’emploi de travailleur </w:t>
      </w:r>
      <w:r w:rsidR="00DA16E9">
        <w:rPr>
          <w:rFonts w:ascii="Calibri" w:hAnsi="Calibri" w:cs="Calibri"/>
          <w:sz w:val="18"/>
          <w:szCs w:val="18"/>
        </w:rPr>
        <w:t>AAD</w:t>
      </w:r>
      <w:r w:rsidR="002C5AB4">
        <w:rPr>
          <w:rFonts w:ascii="Calibri" w:hAnsi="Calibri" w:cs="Calibri"/>
          <w:sz w:val="18"/>
          <w:szCs w:val="18"/>
        </w:rPr>
        <w:t xml:space="preserve"> (</w:t>
      </w:r>
      <w:r w:rsidRPr="00E12872">
        <w:rPr>
          <w:rFonts w:ascii="Calibri" w:hAnsi="Calibri" w:cs="Calibri"/>
          <w:sz w:val="18"/>
          <w:szCs w:val="18"/>
        </w:rPr>
        <w:t>par exemple</w:t>
      </w:r>
      <w:r w:rsidR="002C5AB4">
        <w:rPr>
          <w:rFonts w:ascii="Calibri" w:hAnsi="Calibri" w:cs="Calibri"/>
          <w:sz w:val="18"/>
          <w:szCs w:val="18"/>
        </w:rPr>
        <w:t> :</w:t>
      </w:r>
      <w:r w:rsidRPr="00E12872">
        <w:rPr>
          <w:rFonts w:ascii="Calibri" w:hAnsi="Calibri" w:cs="Calibri"/>
          <w:sz w:val="18"/>
          <w:szCs w:val="18"/>
        </w:rPr>
        <w:t xml:space="preserve"> les frais de kilométrage, les frais de déplacement, l’achat de matériel si requis, etc.</w:t>
      </w:r>
      <w:r w:rsidR="002C5AB4">
        <w:rPr>
          <w:rFonts w:ascii="Calibri" w:hAnsi="Calibri" w:cs="Calibri"/>
          <w:sz w:val="18"/>
          <w:szCs w:val="18"/>
        </w:rPr>
        <w:t>).</w:t>
      </w:r>
    </w:p>
    <w:p w14:paraId="37A2F3C8" w14:textId="77777777" w:rsidR="005E1A0E" w:rsidRPr="00240DBE" w:rsidRDefault="005E1A0E" w:rsidP="005E1A0E">
      <w:pPr>
        <w:jc w:val="both"/>
        <w:rPr>
          <w:rFonts w:ascii="Calibri" w:hAnsi="Calibri" w:cs="Calibri"/>
        </w:rPr>
      </w:pPr>
    </w:p>
    <w:p w14:paraId="016F15FA" w14:textId="77777777" w:rsidR="005E1A0E" w:rsidRPr="00E16432" w:rsidRDefault="00E12872" w:rsidP="005E1A0E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 w:rsidRPr="00E16432">
        <w:rPr>
          <w:rFonts w:ascii="Calibri" w:hAnsi="Calibri" w:cs="Calibri"/>
          <w:b/>
          <w:bCs/>
        </w:rPr>
        <w:t>Déductions d’impôts</w:t>
      </w:r>
    </w:p>
    <w:p w14:paraId="1DAAD4E4" w14:textId="77777777" w:rsidR="00E12872" w:rsidRPr="00E12872" w:rsidRDefault="00E12872" w:rsidP="00E12872">
      <w:pPr>
        <w:jc w:val="both"/>
        <w:rPr>
          <w:rFonts w:ascii="Calibri" w:hAnsi="Calibri" w:cs="Calibri"/>
        </w:rPr>
      </w:pPr>
      <w:r w:rsidRPr="00E12872">
        <w:rPr>
          <w:rFonts w:ascii="Calibri" w:hAnsi="Calibri" w:cs="Calibri"/>
        </w:rPr>
        <w:t>Retenues sur le salaire (autres que les déductions usuelles et normales de l’emploi)</w:t>
      </w:r>
    </w:p>
    <w:p w14:paraId="3DB5E3BB" w14:textId="77777777" w:rsidR="00E12872" w:rsidRPr="00E12872" w:rsidRDefault="00F4710A" w:rsidP="00E12872">
      <w:pPr>
        <w:jc w:val="both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5064839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2D9A">
            <w:rPr>
              <w:rFonts w:ascii="MS Gothic" w:eastAsia="MS Gothic" w:hAnsi="MS Gothic" w:cs="Calibri" w:hint="eastAsia"/>
            </w:rPr>
            <w:t>☐</w:t>
          </w:r>
        </w:sdtContent>
      </w:sdt>
      <w:r w:rsidR="00532D9A">
        <w:rPr>
          <w:rFonts w:ascii="Calibri" w:hAnsi="Calibri" w:cs="Calibri"/>
        </w:rPr>
        <w:t xml:space="preserve"> </w:t>
      </w:r>
      <w:r w:rsidR="00E12872" w:rsidRPr="00E12872">
        <w:rPr>
          <w:rFonts w:ascii="Calibri" w:hAnsi="Calibri" w:cs="Calibri"/>
        </w:rPr>
        <w:t>Le travailleur souhaite que l’exemption de base soit appliquée pour les déductions d</w:t>
      </w:r>
      <w:r w:rsidR="002C5AB4">
        <w:rPr>
          <w:rFonts w:ascii="Calibri" w:hAnsi="Calibri" w:cs="Calibri"/>
        </w:rPr>
        <w:t>’</w:t>
      </w:r>
      <w:r w:rsidR="00E12872" w:rsidRPr="00E12872">
        <w:rPr>
          <w:rFonts w:ascii="Calibri" w:hAnsi="Calibri" w:cs="Calibri"/>
        </w:rPr>
        <w:t>impôt</w:t>
      </w:r>
      <w:r w:rsidR="002C5AB4">
        <w:rPr>
          <w:rFonts w:ascii="Calibri" w:hAnsi="Calibri" w:cs="Calibri"/>
        </w:rPr>
        <w:t>.</w:t>
      </w:r>
    </w:p>
    <w:p w14:paraId="05EE450E" w14:textId="77777777" w:rsidR="00E12872" w:rsidRDefault="00F4710A" w:rsidP="00E12872">
      <w:pPr>
        <w:jc w:val="both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920003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2D9A">
            <w:rPr>
              <w:rFonts w:ascii="MS Gothic" w:eastAsia="MS Gothic" w:hAnsi="MS Gothic" w:cs="Calibri" w:hint="eastAsia"/>
            </w:rPr>
            <w:t>☐</w:t>
          </w:r>
        </w:sdtContent>
      </w:sdt>
      <w:r w:rsidR="00532D9A">
        <w:rPr>
          <w:rFonts w:ascii="Calibri" w:hAnsi="Calibri" w:cs="Calibri"/>
        </w:rPr>
        <w:t xml:space="preserve"> </w:t>
      </w:r>
      <w:r w:rsidR="00E12872" w:rsidRPr="00E12872">
        <w:rPr>
          <w:rFonts w:ascii="Calibri" w:hAnsi="Calibri" w:cs="Calibri"/>
        </w:rPr>
        <w:t xml:space="preserve">Le travailleur souhaite modifier les exceptions de base et ainsi contribuer aux premiers dollars gagnés </w:t>
      </w:r>
      <w:r w:rsidR="002C5AB4">
        <w:rPr>
          <w:rFonts w:ascii="Calibri" w:hAnsi="Calibri" w:cs="Calibri"/>
        </w:rPr>
        <w:t>[</w:t>
      </w:r>
      <w:r w:rsidR="00E12872" w:rsidRPr="00E12872">
        <w:rPr>
          <w:rFonts w:ascii="Calibri" w:hAnsi="Calibri" w:cs="Calibri"/>
        </w:rPr>
        <w:t>compléter le formulaire TP1015 ou TD1 (</w:t>
      </w:r>
      <w:hyperlink r:id="rId8" w:history="1">
        <w:r w:rsidR="00E12872" w:rsidRPr="00E12872">
          <w:rPr>
            <w:rStyle w:val="Lienhypertexte"/>
            <w:rFonts w:ascii="Calibri" w:hAnsi="Calibri" w:cs="Calibri"/>
          </w:rPr>
          <w:t>Entreprises | Revenu Québec</w:t>
        </w:r>
      </w:hyperlink>
      <w:r w:rsidR="00E12872" w:rsidRPr="00E12872">
        <w:rPr>
          <w:rFonts w:ascii="Calibri" w:hAnsi="Calibri" w:cs="Calibri"/>
        </w:rPr>
        <w:t>)</w:t>
      </w:r>
      <w:r w:rsidR="002C5AB4">
        <w:rPr>
          <w:rFonts w:ascii="Calibri" w:hAnsi="Calibri" w:cs="Calibri"/>
        </w:rPr>
        <w:t>].</w:t>
      </w:r>
    </w:p>
    <w:p w14:paraId="20DBEA3A" w14:textId="77777777" w:rsidR="00E12872" w:rsidRPr="00E12872" w:rsidRDefault="00E12872" w:rsidP="00E12872">
      <w:pPr>
        <w:jc w:val="both"/>
        <w:rPr>
          <w:rFonts w:ascii="Calibri" w:hAnsi="Calibri" w:cs="Calibri"/>
        </w:rPr>
      </w:pPr>
    </w:p>
    <w:p w14:paraId="2FB57921" w14:textId="77777777" w:rsidR="00E12872" w:rsidRPr="00E16432" w:rsidRDefault="00E12872" w:rsidP="00E12872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 w:rsidRPr="00E16432">
        <w:rPr>
          <w:rFonts w:ascii="Calibri" w:hAnsi="Calibri" w:cs="Calibri"/>
          <w:b/>
          <w:bCs/>
        </w:rPr>
        <w:t>Horaire de travail</w:t>
      </w:r>
    </w:p>
    <w:p w14:paraId="5FF4BA75" w14:textId="77777777" w:rsidR="00640C26" w:rsidRDefault="00640C26" w:rsidP="00640C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Le salarié travaillera</w:t>
      </w:r>
      <w:r w:rsidR="00C57A53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010182426"/>
          <w:placeholder>
            <w:docPart w:val="82FE3A248E554DB69DF48B392408C20C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nombre d’heures de travail</w:t>
          </w:r>
        </w:sdtContent>
      </w:sdt>
      <w:r>
        <w:rPr>
          <w:rFonts w:ascii="Calibri" w:hAnsi="Calibri" w:cs="Calibri"/>
        </w:rPr>
        <w:t xml:space="preserve"> par semaine</w:t>
      </w:r>
      <w:r w:rsidR="002C5AB4">
        <w:rPr>
          <w:rFonts w:ascii="Calibri" w:hAnsi="Calibri" w:cs="Calibri"/>
        </w:rPr>
        <w:t>.</w:t>
      </w:r>
    </w:p>
    <w:p w14:paraId="4AA201AE" w14:textId="77777777" w:rsidR="00640C26" w:rsidRDefault="00640C26" w:rsidP="00640C26">
      <w:pPr>
        <w:jc w:val="both"/>
        <w:rPr>
          <w:rFonts w:ascii="Calibri" w:hAnsi="Calibri" w:cs="Calibri"/>
          <w:sz w:val="18"/>
          <w:szCs w:val="18"/>
        </w:rPr>
      </w:pPr>
      <w:r w:rsidRPr="00640C26">
        <w:rPr>
          <w:rFonts w:ascii="Calibri" w:hAnsi="Calibri" w:cs="Calibri"/>
          <w:sz w:val="18"/>
          <w:szCs w:val="18"/>
        </w:rPr>
        <w:t xml:space="preserve">Note : </w:t>
      </w:r>
      <w:r w:rsidR="002C5AB4" w:rsidRPr="002C5AB4">
        <w:rPr>
          <w:rFonts w:ascii="Calibri" w:hAnsi="Calibri" w:cs="Calibri"/>
          <w:sz w:val="18"/>
          <w:szCs w:val="18"/>
        </w:rPr>
        <w:t xml:space="preserve">La semaine normale de travail pour la modalité </w:t>
      </w:r>
      <w:r w:rsidR="00DA16E9">
        <w:rPr>
          <w:rFonts w:ascii="Calibri" w:hAnsi="Calibri" w:cs="Calibri"/>
          <w:sz w:val="18"/>
          <w:szCs w:val="18"/>
        </w:rPr>
        <w:t>d’allocation autonomie à domicile</w:t>
      </w:r>
      <w:r w:rsidR="002C5AB4" w:rsidRPr="002C5AB4">
        <w:rPr>
          <w:rFonts w:ascii="Calibri" w:hAnsi="Calibri" w:cs="Calibri"/>
          <w:sz w:val="18"/>
          <w:szCs w:val="18"/>
        </w:rPr>
        <w:t xml:space="preserve"> est de 40 heures.</w:t>
      </w:r>
      <w:r w:rsidR="002C5AB4">
        <w:rPr>
          <w:rFonts w:ascii="Calibri" w:hAnsi="Calibri" w:cs="Calibri"/>
          <w:sz w:val="18"/>
          <w:szCs w:val="18"/>
        </w:rPr>
        <w:t xml:space="preserve"> </w:t>
      </w:r>
      <w:r w:rsidRPr="00640C26">
        <w:rPr>
          <w:rFonts w:ascii="Calibri" w:hAnsi="Calibri" w:cs="Calibri"/>
          <w:sz w:val="18"/>
          <w:szCs w:val="18"/>
        </w:rPr>
        <w:t xml:space="preserve">La modalité </w:t>
      </w:r>
      <w:r w:rsidRPr="00640C26">
        <w:rPr>
          <w:rFonts w:ascii="Calibri" w:hAnsi="Calibri" w:cs="Calibri"/>
          <w:b/>
          <w:bCs/>
          <w:sz w:val="18"/>
          <w:szCs w:val="18"/>
        </w:rPr>
        <w:t>ne permet pas</w:t>
      </w:r>
      <w:r w:rsidRPr="00640C26">
        <w:rPr>
          <w:rFonts w:ascii="Calibri" w:hAnsi="Calibri" w:cs="Calibri"/>
          <w:sz w:val="18"/>
          <w:szCs w:val="18"/>
        </w:rPr>
        <w:t xml:space="preserve"> au travailleur </w:t>
      </w:r>
      <w:r w:rsidR="00DA16E9">
        <w:rPr>
          <w:rFonts w:ascii="Calibri" w:hAnsi="Calibri" w:cs="Calibri"/>
          <w:sz w:val="18"/>
          <w:szCs w:val="18"/>
        </w:rPr>
        <w:t>AAD</w:t>
      </w:r>
      <w:r>
        <w:rPr>
          <w:rFonts w:ascii="Calibri" w:hAnsi="Calibri" w:cs="Calibri"/>
          <w:sz w:val="18"/>
          <w:szCs w:val="18"/>
        </w:rPr>
        <w:t xml:space="preserve"> </w:t>
      </w:r>
      <w:r w:rsidRPr="00640C26">
        <w:rPr>
          <w:rFonts w:ascii="Calibri" w:hAnsi="Calibri" w:cs="Calibri"/>
          <w:sz w:val="18"/>
          <w:szCs w:val="18"/>
        </w:rPr>
        <w:t>d’effectuer plus de 40h par semaine pour un usager.</w:t>
      </w:r>
    </w:p>
    <w:p w14:paraId="44274E9F" w14:textId="77777777" w:rsidR="00E16432" w:rsidRDefault="00E16432" w:rsidP="00640C26">
      <w:pPr>
        <w:jc w:val="both"/>
        <w:rPr>
          <w:rFonts w:ascii="Calibri" w:hAnsi="Calibri" w:cs="Calibri"/>
          <w:sz w:val="18"/>
          <w:szCs w:val="18"/>
        </w:rPr>
      </w:pPr>
    </w:p>
    <w:p w14:paraId="32FFFE82" w14:textId="77777777" w:rsidR="00640C26" w:rsidRDefault="008024CD" w:rsidP="00640C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 salarié aura : </w:t>
      </w:r>
    </w:p>
    <w:p w14:paraId="21D3856A" w14:textId="77777777" w:rsidR="008024CD" w:rsidRPr="008024CD" w:rsidRDefault="00F4710A" w:rsidP="00640C26">
      <w:pPr>
        <w:jc w:val="both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2065866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390D">
            <w:rPr>
              <w:rFonts w:ascii="MS Gothic" w:eastAsia="MS Gothic" w:hAnsi="MS Gothic" w:cs="Calibri" w:hint="eastAsia"/>
            </w:rPr>
            <w:t>☐</w:t>
          </w:r>
        </w:sdtContent>
      </w:sdt>
      <w:r w:rsidR="00532D9A">
        <w:rPr>
          <w:rFonts w:ascii="Calibri" w:hAnsi="Calibri" w:cs="Calibri"/>
        </w:rPr>
        <w:t xml:space="preserve"> </w:t>
      </w:r>
      <w:r w:rsidR="008024CD">
        <w:rPr>
          <w:rFonts w:ascii="Calibri" w:hAnsi="Calibri" w:cs="Calibri"/>
        </w:rPr>
        <w:t xml:space="preserve">Un horaire fixe (préciser) : </w:t>
      </w:r>
      <w:sdt>
        <w:sdtPr>
          <w:rPr>
            <w:rFonts w:ascii="Calibri" w:hAnsi="Calibri" w:cs="Calibri"/>
          </w:rPr>
          <w:id w:val="1642005210"/>
          <w:placeholder>
            <w:docPart w:val="62360E1E6DA24D888700F9CFCBCAF3CF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inscrire l’horaire fixe</w:t>
          </w:r>
        </w:sdtContent>
      </w:sdt>
    </w:p>
    <w:p w14:paraId="4AB1F239" w14:textId="77777777" w:rsidR="008024CD" w:rsidRDefault="00F4710A" w:rsidP="00640C26">
      <w:pPr>
        <w:jc w:val="both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7328512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0477">
            <w:rPr>
              <w:rFonts w:ascii="MS Gothic" w:eastAsia="MS Gothic" w:hAnsi="MS Gothic" w:cs="Calibri" w:hint="eastAsia"/>
            </w:rPr>
            <w:t>☐</w:t>
          </w:r>
        </w:sdtContent>
      </w:sdt>
      <w:r w:rsidR="008024CD">
        <w:rPr>
          <w:rFonts w:ascii="Calibri" w:hAnsi="Calibri" w:cs="Calibri"/>
        </w:rPr>
        <w:t xml:space="preserve"> Un horaire variable (préciser)</w:t>
      </w:r>
      <w:r w:rsidR="00C57A53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1669747651"/>
          <w:placeholder>
            <w:docPart w:val="6238F75D18064338B164F4ECAE2615CA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inscrire l’horaire variable</w:t>
          </w:r>
        </w:sdtContent>
      </w:sdt>
    </w:p>
    <w:p w14:paraId="27A64FD2" w14:textId="77777777" w:rsidR="008024CD" w:rsidRDefault="008024CD" w:rsidP="00640C26">
      <w:pPr>
        <w:jc w:val="both"/>
        <w:rPr>
          <w:rFonts w:ascii="Calibri" w:hAnsi="Calibri" w:cs="Calibri"/>
        </w:rPr>
      </w:pPr>
    </w:p>
    <w:p w14:paraId="32510055" w14:textId="77777777" w:rsidR="008024CD" w:rsidRDefault="008024CD" w:rsidP="00640C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Si requis : Le salarié aura droit à une période de repas de </w:t>
      </w:r>
      <w:sdt>
        <w:sdtPr>
          <w:rPr>
            <w:rFonts w:ascii="Calibri" w:hAnsi="Calibri" w:cs="Calibri"/>
          </w:rPr>
          <w:id w:val="2020892491"/>
          <w:placeholder>
            <w:docPart w:val="1C75DE070E43494D846A62EE72C62F54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inscrire la période de repas</w:t>
          </w:r>
        </w:sdtContent>
      </w:sdt>
      <w:r>
        <w:rPr>
          <w:rFonts w:ascii="Calibri" w:hAnsi="Calibri" w:cs="Calibri"/>
        </w:rPr>
        <w:t xml:space="preserve"> minutes</w:t>
      </w:r>
      <w:r w:rsidR="002C5AB4">
        <w:rPr>
          <w:rFonts w:ascii="Calibri" w:hAnsi="Calibri" w:cs="Calibri"/>
        </w:rPr>
        <w:t>.</w:t>
      </w:r>
    </w:p>
    <w:p w14:paraId="68869CEF" w14:textId="77777777" w:rsidR="008024CD" w:rsidRDefault="008024CD" w:rsidP="00640C26">
      <w:pPr>
        <w:jc w:val="both"/>
        <w:rPr>
          <w:rFonts w:ascii="Calibri" w:hAnsi="Calibri" w:cs="Calibri"/>
          <w:sz w:val="18"/>
          <w:szCs w:val="18"/>
        </w:rPr>
      </w:pPr>
      <w:r w:rsidRPr="008024CD">
        <w:rPr>
          <w:rFonts w:ascii="Calibri" w:hAnsi="Calibri" w:cs="Calibri"/>
          <w:sz w:val="18"/>
          <w:szCs w:val="18"/>
        </w:rPr>
        <w:t>Note : La loi exige une période de 30 minutes</w:t>
      </w:r>
      <w:r w:rsidR="002C5AB4">
        <w:rPr>
          <w:rFonts w:ascii="Calibri" w:hAnsi="Calibri" w:cs="Calibri"/>
          <w:sz w:val="18"/>
          <w:szCs w:val="18"/>
        </w:rPr>
        <w:t xml:space="preserve"> </w:t>
      </w:r>
      <w:r w:rsidRPr="008024CD">
        <w:rPr>
          <w:rFonts w:ascii="Calibri" w:hAnsi="Calibri" w:cs="Calibri"/>
          <w:sz w:val="18"/>
          <w:szCs w:val="18"/>
        </w:rPr>
        <w:t>pour le repas</w:t>
      </w:r>
      <w:r w:rsidR="002C5AB4">
        <w:rPr>
          <w:rFonts w:ascii="Calibri" w:hAnsi="Calibri" w:cs="Calibri"/>
          <w:sz w:val="18"/>
          <w:szCs w:val="18"/>
        </w:rPr>
        <w:t>, non rémunérée,</w:t>
      </w:r>
      <w:r w:rsidRPr="008024CD">
        <w:rPr>
          <w:rFonts w:ascii="Calibri" w:hAnsi="Calibri" w:cs="Calibri"/>
          <w:sz w:val="18"/>
          <w:szCs w:val="18"/>
        </w:rPr>
        <w:t xml:space="preserve"> après une période de travail de 5 heures consécutives.</w:t>
      </w:r>
    </w:p>
    <w:p w14:paraId="0F3F77C9" w14:textId="77777777" w:rsidR="00B62179" w:rsidRDefault="00B62179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br w:type="page"/>
      </w:r>
    </w:p>
    <w:p w14:paraId="10E31045" w14:textId="77777777" w:rsidR="00640C26" w:rsidRPr="00E16432" w:rsidRDefault="008024CD" w:rsidP="00E12872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 w:rsidRPr="00E16432">
        <w:rPr>
          <w:rFonts w:ascii="Calibri" w:hAnsi="Calibri" w:cs="Calibri"/>
          <w:b/>
          <w:bCs/>
        </w:rPr>
        <w:lastRenderedPageBreak/>
        <w:t>Vacances et congés</w:t>
      </w:r>
    </w:p>
    <w:p w14:paraId="71F3EE05" w14:textId="77777777" w:rsidR="008024CD" w:rsidRPr="00AF3C5C" w:rsidRDefault="008024CD" w:rsidP="008024C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L’année de référence pour le calcul des vacances débute </w:t>
      </w:r>
      <w:r w:rsidRPr="00AF3C5C">
        <w:rPr>
          <w:rFonts w:ascii="Calibri" w:hAnsi="Calibri" w:cs="Calibri"/>
        </w:rPr>
        <w:t xml:space="preserve">le </w:t>
      </w:r>
      <w:r w:rsidR="00AF3C5C" w:rsidRPr="00AF3C5C">
        <w:rPr>
          <w:rFonts w:ascii="Calibri" w:hAnsi="Calibri" w:cs="Calibri"/>
        </w:rPr>
        <w:t>1</w:t>
      </w:r>
      <w:r w:rsidR="00AF3C5C" w:rsidRPr="00AF3C5C">
        <w:rPr>
          <w:rFonts w:ascii="Calibri" w:hAnsi="Calibri" w:cs="Calibri"/>
          <w:vertAlign w:val="superscript"/>
        </w:rPr>
        <w:t>er</w:t>
      </w:r>
      <w:r w:rsidR="00AF3C5C" w:rsidRPr="00AF3C5C">
        <w:rPr>
          <w:rFonts w:ascii="Calibri" w:hAnsi="Calibri" w:cs="Calibri"/>
        </w:rPr>
        <w:t xml:space="preserve"> mai</w:t>
      </w:r>
      <w:r w:rsidR="00AF3C5C">
        <w:rPr>
          <w:rFonts w:ascii="Calibri" w:hAnsi="Calibri" w:cs="Calibri"/>
        </w:rPr>
        <w:t>.</w:t>
      </w:r>
      <w:r w:rsidR="00AF3C5C" w:rsidRPr="00AF3C5C">
        <w:rPr>
          <w:rFonts w:ascii="Calibri" w:hAnsi="Calibri" w:cs="Calibri"/>
        </w:rPr>
        <w:t xml:space="preserve"> </w:t>
      </w:r>
    </w:p>
    <w:p w14:paraId="35FF368B" w14:textId="77777777" w:rsidR="008024CD" w:rsidRDefault="008024CD" w:rsidP="008024C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Note : L’année de référence est une période de douze (12) mois consécutifs pendant laquelle un salarié acquiert progressivement le droit au congé annuel</w:t>
      </w:r>
      <w:r w:rsidR="00AF3C5C">
        <w:rPr>
          <w:rFonts w:ascii="Calibri" w:hAnsi="Calibri" w:cs="Calibri"/>
        </w:rPr>
        <w:t xml:space="preserve"> soit du 1</w:t>
      </w:r>
      <w:r w:rsidR="00AF3C5C" w:rsidRPr="00AF3C5C">
        <w:rPr>
          <w:rFonts w:ascii="Calibri" w:hAnsi="Calibri" w:cs="Calibri"/>
          <w:vertAlign w:val="superscript"/>
        </w:rPr>
        <w:t>er</w:t>
      </w:r>
      <w:r w:rsidR="00AF3C5C">
        <w:rPr>
          <w:rFonts w:ascii="Calibri" w:hAnsi="Calibri" w:cs="Calibri"/>
        </w:rPr>
        <w:t xml:space="preserve"> mai au 30 avril</w:t>
      </w:r>
      <w:r>
        <w:rPr>
          <w:rFonts w:ascii="Calibri" w:hAnsi="Calibri" w:cs="Calibri"/>
        </w:rPr>
        <w:t xml:space="preserve">. </w:t>
      </w:r>
    </w:p>
    <w:p w14:paraId="1ADC4EBC" w14:textId="77777777" w:rsidR="008024CD" w:rsidRDefault="008024CD" w:rsidP="008024C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Les jours fériés et chômés sont : </w:t>
      </w:r>
    </w:p>
    <w:p w14:paraId="10C54CC7" w14:textId="77777777" w:rsidR="008024CD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le</w:t>
      </w:r>
      <w:proofErr w:type="gramEnd"/>
      <w:r>
        <w:rPr>
          <w:rFonts w:ascii="Calibri" w:hAnsi="Calibri" w:cs="Calibri"/>
        </w:rPr>
        <w:t xml:space="preserve"> </w:t>
      </w:r>
      <w:r w:rsidR="00107DD5">
        <w:rPr>
          <w:rFonts w:ascii="Calibri" w:hAnsi="Calibri" w:cs="Calibri"/>
        </w:rPr>
        <w:t>1</w:t>
      </w:r>
      <w:r w:rsidR="00107DD5" w:rsidRPr="00107DD5">
        <w:rPr>
          <w:rFonts w:ascii="Calibri" w:hAnsi="Calibri" w:cs="Calibri"/>
          <w:vertAlign w:val="superscript"/>
        </w:rPr>
        <w:t>er</w:t>
      </w:r>
      <w:r w:rsidR="00107DD5">
        <w:rPr>
          <w:rFonts w:ascii="Calibri" w:hAnsi="Calibri" w:cs="Calibri"/>
        </w:rPr>
        <w:t xml:space="preserve"> janvier – Jour de l’An</w:t>
      </w:r>
      <w:r>
        <w:rPr>
          <w:rFonts w:ascii="Calibri" w:hAnsi="Calibri" w:cs="Calibri"/>
        </w:rPr>
        <w:t>;</w:t>
      </w:r>
    </w:p>
    <w:p w14:paraId="7C1F36E5" w14:textId="77777777" w:rsidR="00107DD5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l</w:t>
      </w:r>
      <w:r w:rsidR="00107DD5">
        <w:rPr>
          <w:rFonts w:ascii="Calibri" w:hAnsi="Calibri" w:cs="Calibri"/>
        </w:rPr>
        <w:t>e</w:t>
      </w:r>
      <w:proofErr w:type="gramEnd"/>
      <w:r w:rsidR="00107DD5">
        <w:rPr>
          <w:rFonts w:ascii="Calibri" w:hAnsi="Calibri" w:cs="Calibri"/>
        </w:rPr>
        <w:t xml:space="preserve"> Vendredi saint ou le lundi de Pâques, au choix de l’employeur</w:t>
      </w:r>
      <w:r>
        <w:rPr>
          <w:rFonts w:ascii="Calibri" w:hAnsi="Calibri" w:cs="Calibri"/>
        </w:rPr>
        <w:t>;</w:t>
      </w:r>
    </w:p>
    <w:p w14:paraId="5489EFC4" w14:textId="77777777" w:rsidR="00107DD5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l</w:t>
      </w:r>
      <w:r w:rsidR="00107DD5">
        <w:rPr>
          <w:rFonts w:ascii="Calibri" w:hAnsi="Calibri" w:cs="Calibri"/>
        </w:rPr>
        <w:t>e</w:t>
      </w:r>
      <w:proofErr w:type="gramEnd"/>
      <w:r w:rsidR="00107DD5">
        <w:rPr>
          <w:rFonts w:ascii="Calibri" w:hAnsi="Calibri" w:cs="Calibri"/>
        </w:rPr>
        <w:t xml:space="preserve"> lundi qui précède le 25 mai – Journée nationale des patriotes</w:t>
      </w:r>
      <w:r>
        <w:rPr>
          <w:rFonts w:ascii="Calibri" w:hAnsi="Calibri" w:cs="Calibri"/>
        </w:rPr>
        <w:t>;</w:t>
      </w:r>
    </w:p>
    <w:p w14:paraId="4AC026B7" w14:textId="77777777" w:rsidR="00107DD5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l</w:t>
      </w:r>
      <w:r w:rsidR="00107DD5">
        <w:rPr>
          <w:rFonts w:ascii="Calibri" w:hAnsi="Calibri" w:cs="Calibri"/>
        </w:rPr>
        <w:t>e</w:t>
      </w:r>
      <w:proofErr w:type="gramEnd"/>
      <w:r w:rsidR="00107DD5">
        <w:rPr>
          <w:rFonts w:ascii="Calibri" w:hAnsi="Calibri" w:cs="Calibri"/>
        </w:rPr>
        <w:t xml:space="preserve"> 24 juin – Fête nationale du Québec</w:t>
      </w:r>
      <w:r>
        <w:rPr>
          <w:rFonts w:ascii="Calibri" w:hAnsi="Calibri" w:cs="Calibri"/>
        </w:rPr>
        <w:t>;</w:t>
      </w:r>
    </w:p>
    <w:p w14:paraId="489A25A1" w14:textId="77777777" w:rsidR="00107DD5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l</w:t>
      </w:r>
      <w:r w:rsidR="00107DD5">
        <w:rPr>
          <w:rFonts w:ascii="Calibri" w:hAnsi="Calibri" w:cs="Calibri"/>
        </w:rPr>
        <w:t>e</w:t>
      </w:r>
      <w:proofErr w:type="gramEnd"/>
      <w:r w:rsidR="00107DD5">
        <w:rPr>
          <w:rFonts w:ascii="Calibri" w:hAnsi="Calibri" w:cs="Calibri"/>
        </w:rPr>
        <w:t xml:space="preserve"> 1</w:t>
      </w:r>
      <w:r w:rsidR="00107DD5" w:rsidRPr="00107DD5">
        <w:rPr>
          <w:rFonts w:ascii="Calibri" w:hAnsi="Calibri" w:cs="Calibri"/>
          <w:vertAlign w:val="superscript"/>
        </w:rPr>
        <w:t>er</w:t>
      </w:r>
      <w:r w:rsidR="00107DD5">
        <w:rPr>
          <w:rFonts w:ascii="Calibri" w:hAnsi="Calibri" w:cs="Calibri"/>
        </w:rPr>
        <w:t xml:space="preserve"> juillet – Fête du Canada</w:t>
      </w:r>
      <w:r>
        <w:rPr>
          <w:rFonts w:ascii="Calibri" w:hAnsi="Calibri" w:cs="Calibri"/>
        </w:rPr>
        <w:t>;</w:t>
      </w:r>
    </w:p>
    <w:p w14:paraId="5CA26196" w14:textId="77777777" w:rsidR="00107DD5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l</w:t>
      </w:r>
      <w:r w:rsidR="00107DD5">
        <w:rPr>
          <w:rFonts w:ascii="Calibri" w:hAnsi="Calibri" w:cs="Calibri"/>
        </w:rPr>
        <w:t>e</w:t>
      </w:r>
      <w:proofErr w:type="gramEnd"/>
      <w:r w:rsidR="00107DD5">
        <w:rPr>
          <w:rFonts w:ascii="Calibri" w:hAnsi="Calibri" w:cs="Calibri"/>
        </w:rPr>
        <w:t xml:space="preserve"> premier lundi de septembre - Fête du Travail</w:t>
      </w:r>
      <w:r>
        <w:rPr>
          <w:rFonts w:ascii="Calibri" w:hAnsi="Calibri" w:cs="Calibri"/>
        </w:rPr>
        <w:t>;</w:t>
      </w:r>
    </w:p>
    <w:p w14:paraId="5C869800" w14:textId="77777777" w:rsidR="00107DD5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l</w:t>
      </w:r>
      <w:r w:rsidR="00107DD5">
        <w:rPr>
          <w:rFonts w:ascii="Calibri" w:hAnsi="Calibri" w:cs="Calibri"/>
        </w:rPr>
        <w:t>e</w:t>
      </w:r>
      <w:proofErr w:type="gramEnd"/>
      <w:r w:rsidR="00107DD5">
        <w:rPr>
          <w:rFonts w:ascii="Calibri" w:hAnsi="Calibri" w:cs="Calibri"/>
        </w:rPr>
        <w:t xml:space="preserve"> deuxième lundi d’octobre -Action de grâces</w:t>
      </w:r>
      <w:r>
        <w:rPr>
          <w:rFonts w:ascii="Calibri" w:hAnsi="Calibri" w:cs="Calibri"/>
        </w:rPr>
        <w:t>;</w:t>
      </w:r>
    </w:p>
    <w:p w14:paraId="3282100B" w14:textId="77777777" w:rsidR="00E12872" w:rsidRDefault="002C5AB4" w:rsidP="00D07A3D">
      <w:pPr>
        <w:pStyle w:val="Paragraphedeliste"/>
        <w:numPr>
          <w:ilvl w:val="0"/>
          <w:numId w:val="2"/>
        </w:numPr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l</w:t>
      </w:r>
      <w:r w:rsidR="00107DD5">
        <w:rPr>
          <w:rFonts w:ascii="Calibri" w:hAnsi="Calibri" w:cs="Calibri"/>
        </w:rPr>
        <w:t>e</w:t>
      </w:r>
      <w:proofErr w:type="gramEnd"/>
      <w:r w:rsidR="00107DD5">
        <w:rPr>
          <w:rFonts w:ascii="Calibri" w:hAnsi="Calibri" w:cs="Calibri"/>
        </w:rPr>
        <w:t xml:space="preserve"> 25 décembre </w:t>
      </w:r>
      <w:r w:rsidR="00D07A3D">
        <w:rPr>
          <w:rFonts w:ascii="Calibri" w:hAnsi="Calibri" w:cs="Calibri"/>
        </w:rPr>
        <w:t>–</w:t>
      </w:r>
      <w:r w:rsidR="00107DD5">
        <w:rPr>
          <w:rFonts w:ascii="Calibri" w:hAnsi="Calibri" w:cs="Calibri"/>
        </w:rPr>
        <w:t xml:space="preserve"> Noël</w:t>
      </w:r>
      <w:r>
        <w:rPr>
          <w:rFonts w:ascii="Calibri" w:hAnsi="Calibri" w:cs="Calibri"/>
        </w:rPr>
        <w:t>.</w:t>
      </w:r>
    </w:p>
    <w:p w14:paraId="42AE39E2" w14:textId="77777777" w:rsidR="00B62179" w:rsidRDefault="00B62179" w:rsidP="00B62179">
      <w:pPr>
        <w:pStyle w:val="Paragraphedeliste"/>
        <w:jc w:val="both"/>
        <w:rPr>
          <w:rFonts w:ascii="Calibri" w:hAnsi="Calibri" w:cs="Calibri"/>
        </w:rPr>
      </w:pPr>
    </w:p>
    <w:p w14:paraId="30EF5C4F" w14:textId="77777777" w:rsidR="00D07A3D" w:rsidRPr="00E16432" w:rsidRDefault="00D07A3D" w:rsidP="00D07A3D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 w:rsidRPr="00E16432">
        <w:rPr>
          <w:rFonts w:ascii="Calibri" w:hAnsi="Calibri" w:cs="Calibri"/>
          <w:b/>
          <w:bCs/>
        </w:rPr>
        <w:t>Avis de démission</w:t>
      </w:r>
    </w:p>
    <w:p w14:paraId="69B507EE" w14:textId="77777777" w:rsidR="00D07A3D" w:rsidRDefault="00D07A3D" w:rsidP="00D07A3D">
      <w:pPr>
        <w:jc w:val="both"/>
        <w:rPr>
          <w:rFonts w:ascii="Calibri" w:hAnsi="Calibri" w:cs="Calibri"/>
        </w:rPr>
      </w:pPr>
      <w:r w:rsidRPr="00D07A3D">
        <w:rPr>
          <w:rFonts w:ascii="Calibri" w:hAnsi="Calibri" w:cs="Calibri"/>
        </w:rPr>
        <w:t>Si le salarié désire mettre fin au présent contrat, il convient de donner à l’employeur un délai de congé raisonnable équivalent à celui que ce dernier aurait à donner au salarié en vertu de la Loi sur les normes du travail.</w:t>
      </w:r>
    </w:p>
    <w:p w14:paraId="60FE2F5E" w14:textId="77777777" w:rsidR="00D07A3D" w:rsidRPr="00E16432" w:rsidRDefault="00D07A3D" w:rsidP="00D07A3D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 w:rsidRPr="00E16432">
        <w:rPr>
          <w:rFonts w:ascii="Calibri" w:hAnsi="Calibri" w:cs="Calibri"/>
          <w:b/>
          <w:bCs/>
        </w:rPr>
        <w:t>Avis de cession d’emploi</w:t>
      </w:r>
    </w:p>
    <w:p w14:paraId="126C174C" w14:textId="77777777" w:rsidR="00D07A3D" w:rsidRDefault="00D07A3D" w:rsidP="00D07A3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L’employeur qui désire mettre fin au présent contrat ou pr</w:t>
      </w:r>
      <w:r w:rsidR="002C5AB4">
        <w:rPr>
          <w:rFonts w:ascii="Calibri" w:hAnsi="Calibri" w:cs="Calibri"/>
        </w:rPr>
        <w:t>o</w:t>
      </w:r>
      <w:r>
        <w:rPr>
          <w:rFonts w:ascii="Calibri" w:hAnsi="Calibri" w:cs="Calibri"/>
        </w:rPr>
        <w:t xml:space="preserve">céder à une mise à pied pour </w:t>
      </w:r>
      <w:r w:rsidR="002C5AB4">
        <w:rPr>
          <w:rFonts w:ascii="Calibri" w:hAnsi="Calibri" w:cs="Calibri"/>
        </w:rPr>
        <w:t xml:space="preserve">une période de </w:t>
      </w:r>
      <w:r>
        <w:rPr>
          <w:rFonts w:ascii="Calibri" w:hAnsi="Calibri" w:cs="Calibri"/>
        </w:rPr>
        <w:t>6 (six) mois ou plus doit remettre un avis écrit au salarié.</w:t>
      </w:r>
    </w:p>
    <w:p w14:paraId="57C67289" w14:textId="77777777" w:rsidR="00D07A3D" w:rsidRPr="00E16432" w:rsidRDefault="00D07A3D" w:rsidP="00D07A3D">
      <w:pPr>
        <w:pStyle w:val="Paragraphedeliste"/>
        <w:numPr>
          <w:ilvl w:val="0"/>
          <w:numId w:val="1"/>
        </w:numPr>
        <w:jc w:val="both"/>
        <w:rPr>
          <w:rFonts w:ascii="Calibri" w:hAnsi="Calibri" w:cs="Calibri"/>
          <w:b/>
          <w:bCs/>
        </w:rPr>
      </w:pPr>
      <w:r w:rsidRPr="00E16432">
        <w:rPr>
          <w:rFonts w:ascii="Calibri" w:hAnsi="Calibri" w:cs="Calibri"/>
          <w:b/>
          <w:bCs/>
        </w:rPr>
        <w:t xml:space="preserve">Clauses particulières </w:t>
      </w:r>
    </w:p>
    <w:p w14:paraId="7324C6E3" w14:textId="77777777" w:rsidR="00D07A3D" w:rsidRDefault="00D07A3D" w:rsidP="00D07A3D">
      <w:pPr>
        <w:pStyle w:val="Paragraphedeliste"/>
        <w:numPr>
          <w:ilvl w:val="0"/>
          <w:numId w:val="3"/>
        </w:numPr>
        <w:jc w:val="both"/>
        <w:rPr>
          <w:rFonts w:ascii="Calibri" w:hAnsi="Calibri" w:cs="Calibri"/>
        </w:rPr>
      </w:pPr>
      <w:r w:rsidRPr="00D07A3D">
        <w:rPr>
          <w:rFonts w:ascii="Calibri" w:hAnsi="Calibri" w:cs="Calibri"/>
        </w:rPr>
        <w:t>Équipement</w:t>
      </w:r>
      <w:r w:rsidR="009F2B01">
        <w:rPr>
          <w:rFonts w:ascii="Calibri" w:hAnsi="Calibri" w:cs="Calibri"/>
        </w:rPr>
        <w:t>s</w:t>
      </w:r>
      <w:r w:rsidRPr="00D07A3D">
        <w:rPr>
          <w:rFonts w:ascii="Calibri" w:hAnsi="Calibri" w:cs="Calibri"/>
        </w:rPr>
        <w:t xml:space="preserve"> de protection individuelle fournis par l’employeur</w:t>
      </w:r>
      <w:r w:rsidR="002C5AB4">
        <w:rPr>
          <w:rFonts w:ascii="Calibri" w:hAnsi="Calibri" w:cs="Calibri"/>
        </w:rPr>
        <w:t>;</w:t>
      </w:r>
    </w:p>
    <w:p w14:paraId="64EED97D" w14:textId="77777777" w:rsidR="00D07A3D" w:rsidRDefault="00D07A3D" w:rsidP="00D07A3D">
      <w:pPr>
        <w:pStyle w:val="Paragraphedeliste"/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Personne à contacter en cas d’accident de travail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E16432" w:rsidRPr="00240DBE" w14:paraId="1D7BB6B4" w14:textId="77777777" w:rsidTr="002C4F91">
        <w:trPr>
          <w:trHeight w:val="480"/>
        </w:trPr>
        <w:tc>
          <w:tcPr>
            <w:tcW w:w="4315" w:type="dxa"/>
          </w:tcPr>
          <w:p w14:paraId="3A1A8752" w14:textId="77777777" w:rsidR="00E16432" w:rsidRPr="00240DBE" w:rsidRDefault="00E16432" w:rsidP="002C4F91">
            <w:pPr>
              <w:spacing w:before="120" w:after="12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40DBE">
              <w:rPr>
                <w:rFonts w:ascii="Calibri" w:hAnsi="Calibri" w:cs="Calibri"/>
                <w:sz w:val="22"/>
                <w:szCs w:val="22"/>
              </w:rPr>
              <w:t>Numéro de téléphone : 514-864-8113</w:t>
            </w:r>
          </w:p>
        </w:tc>
        <w:tc>
          <w:tcPr>
            <w:tcW w:w="4315" w:type="dxa"/>
          </w:tcPr>
          <w:p w14:paraId="26C638BF" w14:textId="747690F3" w:rsidR="00E16432" w:rsidRPr="00240DBE" w:rsidRDefault="00E16432" w:rsidP="002C4F91">
            <w:pPr>
              <w:spacing w:before="120" w:after="120" w:line="259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40DBE">
              <w:rPr>
                <w:rFonts w:ascii="Calibri" w:hAnsi="Calibri" w:cs="Calibri"/>
                <w:sz w:val="22"/>
                <w:szCs w:val="22"/>
              </w:rPr>
              <w:t>Numéro de télécopieur : 514-87</w:t>
            </w:r>
            <w:r w:rsidR="009174C6">
              <w:rPr>
                <w:rFonts w:ascii="Calibri" w:hAnsi="Calibri" w:cs="Calibri"/>
                <w:sz w:val="22"/>
                <w:szCs w:val="22"/>
              </w:rPr>
              <w:t>3</w:t>
            </w:r>
            <w:r w:rsidRPr="00240DBE">
              <w:rPr>
                <w:rFonts w:ascii="Calibri" w:hAnsi="Calibri" w:cs="Calibri"/>
                <w:sz w:val="22"/>
                <w:szCs w:val="22"/>
              </w:rPr>
              <w:t>-2125</w:t>
            </w:r>
          </w:p>
        </w:tc>
      </w:tr>
      <w:tr w:rsidR="00E16432" w:rsidRPr="00240DBE" w14:paraId="246B381F" w14:textId="77777777" w:rsidTr="002C4F91">
        <w:tc>
          <w:tcPr>
            <w:tcW w:w="8630" w:type="dxa"/>
            <w:gridSpan w:val="2"/>
          </w:tcPr>
          <w:p w14:paraId="2E1CDD86" w14:textId="77777777" w:rsidR="00E16432" w:rsidRPr="00240DBE" w:rsidRDefault="00E16432" w:rsidP="002C4F91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40DBE">
              <w:rPr>
                <w:rFonts w:ascii="Calibri" w:hAnsi="Calibri" w:cs="Calibri"/>
                <w:sz w:val="22"/>
                <w:szCs w:val="22"/>
              </w:rPr>
              <w:t xml:space="preserve">Courriel : </w:t>
            </w:r>
            <w:hyperlink r:id="rId9" w:history="1">
              <w:r w:rsidR="00240DBE" w:rsidRPr="00240DBE">
                <w:rPr>
                  <w:rStyle w:val="Lienhypertexte"/>
                  <w:rFonts w:ascii="Calibri" w:eastAsiaTheme="majorEastAsia" w:hAnsi="Calibri" w:cs="Calibri"/>
                  <w:sz w:val="22"/>
                  <w:szCs w:val="22"/>
                </w:rPr>
                <w:t>aad.cpnsss@ssss.gouv.qc.ca</w:t>
              </w:r>
            </w:hyperlink>
            <w:r w:rsidRPr="00240DBE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4054B9F4" w14:textId="77777777" w:rsidR="00D07A3D" w:rsidRPr="00240DBE" w:rsidRDefault="00D07A3D" w:rsidP="00D07A3D">
      <w:pPr>
        <w:pStyle w:val="Paragraphedeliste"/>
        <w:jc w:val="both"/>
        <w:rPr>
          <w:rFonts w:ascii="Calibri" w:hAnsi="Calibri" w:cs="Calibri"/>
        </w:rPr>
      </w:pPr>
    </w:p>
    <w:p w14:paraId="0D6EA46E" w14:textId="77777777" w:rsidR="00D07A3D" w:rsidRDefault="00D07A3D" w:rsidP="00D07A3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EN FOI DE QUOI, les parties attestent qu’elles ont lu et accepté les conditions et modalités énoncées dans le présent contrat.</w:t>
      </w:r>
    </w:p>
    <w:p w14:paraId="68A6BAD1" w14:textId="77777777" w:rsidR="00D07A3D" w:rsidRDefault="00D07A3D" w:rsidP="00D07A3D">
      <w:pPr>
        <w:jc w:val="both"/>
        <w:rPr>
          <w:rFonts w:ascii="Calibri" w:hAnsi="Calibri" w:cs="Calibri"/>
          <w:u w:val="single"/>
        </w:rPr>
      </w:pPr>
      <w:r>
        <w:rPr>
          <w:rFonts w:ascii="Calibri" w:hAnsi="Calibri" w:cs="Calibri"/>
        </w:rPr>
        <w:t xml:space="preserve">Signé à : </w:t>
      </w:r>
      <w:sdt>
        <w:sdtPr>
          <w:rPr>
            <w:rFonts w:ascii="Calibri" w:hAnsi="Calibri" w:cs="Calibri"/>
          </w:rPr>
          <w:id w:val="-1402201480"/>
          <w:placeholder>
            <w:docPart w:val="0BAC005DBEC14F87A69713498E1563CD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inscrire la municipalité</w:t>
          </w:r>
        </w:sdtContent>
      </w:sdt>
    </w:p>
    <w:p w14:paraId="5F59E03B" w14:textId="77777777" w:rsidR="00D07A3D" w:rsidRDefault="00D07A3D" w:rsidP="00D07A3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L’employeur : </w:t>
      </w:r>
      <w:sdt>
        <w:sdtPr>
          <w:rPr>
            <w:rFonts w:ascii="Calibri" w:hAnsi="Calibri" w:cs="Calibri"/>
          </w:rPr>
          <w:id w:val="-32888198"/>
          <w:placeholder>
            <w:docPart w:val="9399033B20494ECAA317D08BEF834919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apposer la signature</w:t>
          </w:r>
        </w:sdtContent>
      </w:sdt>
      <w:r w:rsidR="00C57A5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Date</w:t>
      </w:r>
      <w:r w:rsidR="00C57A53">
        <w:rPr>
          <w:rFonts w:ascii="Calibri" w:hAnsi="Calibri" w:cs="Calibri"/>
        </w:rPr>
        <w:t xml:space="preserve"> : </w:t>
      </w:r>
      <w:sdt>
        <w:sdtPr>
          <w:rPr>
            <w:rFonts w:ascii="Calibri" w:hAnsi="Calibri" w:cs="Calibri"/>
          </w:rPr>
          <w:id w:val="-1470584327"/>
          <w:placeholder>
            <w:docPart w:val="400C566AB66B4BD38F85F9928CAC2BDC"/>
          </w:placeholder>
          <w:showingPlcHdr/>
          <w:date>
            <w:dateFormat w:val="d MMMM yyyy"/>
            <w:lid w:val="fr-CA"/>
            <w:storeMappedDataAs w:val="dateTime"/>
            <w:calendar w:val="gregorian"/>
          </w:date>
        </w:sdtPr>
        <w:sdtEndPr/>
        <w:sdtContent>
          <w:r w:rsidR="00C57A53" w:rsidRPr="00E928B1">
            <w:rPr>
              <w:rStyle w:val="Textedelespacerserv"/>
            </w:rPr>
            <w:t>Cliquez ou appuyez ici pour entrer une date.</w:t>
          </w:r>
        </w:sdtContent>
      </w:sdt>
    </w:p>
    <w:p w14:paraId="15FC1E63" w14:textId="77777777" w:rsidR="00D07A3D" w:rsidRPr="00D07A3D" w:rsidRDefault="00D07A3D" w:rsidP="00D07A3D">
      <w:pPr>
        <w:jc w:val="both"/>
        <w:rPr>
          <w:rFonts w:ascii="Calibri" w:hAnsi="Calibri" w:cs="Calibri"/>
          <w:u w:val="single"/>
        </w:rPr>
      </w:pPr>
      <w:r>
        <w:rPr>
          <w:rFonts w:ascii="Calibri" w:hAnsi="Calibri" w:cs="Calibri"/>
        </w:rPr>
        <w:t xml:space="preserve">Le salarié : </w:t>
      </w:r>
      <w:sdt>
        <w:sdtPr>
          <w:rPr>
            <w:rFonts w:ascii="Calibri" w:hAnsi="Calibri" w:cs="Calibri"/>
          </w:rPr>
          <w:id w:val="98383460"/>
          <w:placeholder>
            <w:docPart w:val="1EBD59CD675D4E2593D1112992D8CD52"/>
          </w:placeholder>
          <w:showingPlcHdr/>
          <w:text/>
        </w:sdtPr>
        <w:sdtEndPr/>
        <w:sdtContent>
          <w:r w:rsidR="00C57A53">
            <w:rPr>
              <w:rStyle w:val="Textedelespacerserv"/>
            </w:rPr>
            <w:t>apposer la signature</w:t>
          </w:r>
        </w:sdtContent>
      </w:sdt>
      <w:r w:rsidR="0015390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Date : </w:t>
      </w:r>
      <w:sdt>
        <w:sdtPr>
          <w:rPr>
            <w:rFonts w:ascii="Calibri" w:hAnsi="Calibri" w:cs="Calibri"/>
          </w:rPr>
          <w:id w:val="209464726"/>
          <w:placeholder>
            <w:docPart w:val="4A1FBC16A5AB45B6BEA7AF6B6C32B7FA"/>
          </w:placeholder>
          <w:showingPlcHdr/>
          <w:date>
            <w:dateFormat w:val="d MMMM yyyy"/>
            <w:lid w:val="fr-CA"/>
            <w:storeMappedDataAs w:val="dateTime"/>
            <w:calendar w:val="gregorian"/>
          </w:date>
        </w:sdtPr>
        <w:sdtEndPr/>
        <w:sdtContent>
          <w:r w:rsidR="00C57A53" w:rsidRPr="00E928B1">
            <w:rPr>
              <w:rStyle w:val="Textedelespacerserv"/>
            </w:rPr>
            <w:t>Cliquez ou appuyez ici pour entrer une date.</w:t>
          </w:r>
        </w:sdtContent>
      </w:sdt>
    </w:p>
    <w:sectPr w:rsidR="00D07A3D" w:rsidRPr="00D07A3D" w:rsidSect="001E127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800" w:bottom="1440" w:left="180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5C149" w14:textId="77777777" w:rsidR="00D04676" w:rsidRDefault="00D04676" w:rsidP="009F2B01">
      <w:pPr>
        <w:spacing w:after="0" w:line="240" w:lineRule="auto"/>
      </w:pPr>
      <w:r>
        <w:separator/>
      </w:r>
    </w:p>
  </w:endnote>
  <w:endnote w:type="continuationSeparator" w:id="0">
    <w:p w14:paraId="3A64375A" w14:textId="77777777" w:rsidR="00D04676" w:rsidRDefault="00D04676" w:rsidP="009F2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E5186" w14:textId="77777777" w:rsidR="001E127E" w:rsidRDefault="001E127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F6148" w14:textId="77777777" w:rsidR="009F2B01" w:rsidRPr="00E16432" w:rsidRDefault="009F2B01" w:rsidP="009F2B01">
    <w:pPr>
      <w:jc w:val="right"/>
      <w:rPr>
        <w:rFonts w:ascii="Calibri" w:hAnsi="Calibri" w:cs="Calibri"/>
        <w:sz w:val="18"/>
        <w:szCs w:val="18"/>
      </w:rPr>
    </w:pPr>
    <w:r w:rsidRPr="00E16432">
      <w:rPr>
        <w:rFonts w:ascii="Calibri" w:hAnsi="Calibri" w:cs="Calibri"/>
        <w:sz w:val="18"/>
        <w:szCs w:val="18"/>
      </w:rPr>
      <w:t>Contrat simplifié, inspiré du contrat</w:t>
    </w:r>
    <w:r>
      <w:rPr>
        <w:rFonts w:ascii="Calibri" w:hAnsi="Calibri" w:cs="Calibri"/>
        <w:sz w:val="18"/>
        <w:szCs w:val="18"/>
      </w:rPr>
      <w:t xml:space="preserve"> de travail</w:t>
    </w:r>
    <w:r w:rsidRPr="00E16432">
      <w:rPr>
        <w:rFonts w:ascii="Calibri" w:hAnsi="Calibri" w:cs="Calibri"/>
        <w:sz w:val="18"/>
        <w:szCs w:val="18"/>
      </w:rPr>
      <w:t xml:space="preserve"> de la CNESST : </w:t>
    </w:r>
    <w:hyperlink r:id="rId1" w:history="1">
      <w:r w:rsidRPr="00E16432">
        <w:rPr>
          <w:rStyle w:val="Lienhypertexte"/>
          <w:rFonts w:ascii="Calibri" w:hAnsi="Calibri" w:cs="Calibri"/>
          <w:sz w:val="18"/>
          <w:szCs w:val="18"/>
        </w:rPr>
        <w:t>dc200-989-2-contrattravail.pdf</w:t>
      </w:r>
    </w:hyperlink>
  </w:p>
  <w:p w14:paraId="1293E678" w14:textId="77777777" w:rsidR="009F2B01" w:rsidRDefault="009F2B01" w:rsidP="009F2B01">
    <w:pPr>
      <w:pStyle w:val="Pieddepage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8FC6C" w14:textId="77777777" w:rsidR="001E127E" w:rsidRDefault="001E12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1D49F" w14:textId="77777777" w:rsidR="00D04676" w:rsidRDefault="00D04676" w:rsidP="009F2B01">
      <w:pPr>
        <w:spacing w:after="0" w:line="240" w:lineRule="auto"/>
      </w:pPr>
      <w:r>
        <w:separator/>
      </w:r>
    </w:p>
  </w:footnote>
  <w:footnote w:type="continuationSeparator" w:id="0">
    <w:p w14:paraId="5D3836DE" w14:textId="77777777" w:rsidR="00D04676" w:rsidRDefault="00D04676" w:rsidP="009F2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2306F" w14:textId="77777777" w:rsidR="001E127E" w:rsidRDefault="001E127E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33E8C" w14:textId="77777777" w:rsidR="00A531EB" w:rsidRPr="001E127E" w:rsidRDefault="00A531EB" w:rsidP="001E127E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1AA1B" w14:textId="77777777" w:rsidR="001E127E" w:rsidRDefault="001E127E" w:rsidP="001E127E">
    <w:pPr>
      <w:spacing w:after="0"/>
      <w:jc w:val="center"/>
      <w:rPr>
        <w:rFonts w:ascii="Calibri" w:hAnsi="Calibri" w:cs="Calibri"/>
        <w:b/>
        <w:bCs/>
        <w:sz w:val="28"/>
        <w:szCs w:val="28"/>
      </w:rPr>
    </w:pPr>
    <w:r w:rsidRPr="00E12872">
      <w:rPr>
        <w:rFonts w:ascii="Calibri" w:hAnsi="Calibri" w:cs="Calibri"/>
        <w:b/>
        <w:bCs/>
        <w:sz w:val="28"/>
        <w:szCs w:val="28"/>
      </w:rPr>
      <w:t>Modèle de contrat de travail</w:t>
    </w:r>
    <w:r>
      <w:rPr>
        <w:rFonts w:ascii="Calibri" w:hAnsi="Calibri" w:cs="Calibri"/>
        <w:b/>
        <w:bCs/>
        <w:sz w:val="28"/>
        <w:szCs w:val="28"/>
      </w:rPr>
      <w:t xml:space="preserve"> - </w:t>
    </w:r>
  </w:p>
  <w:p w14:paraId="11C7B763" w14:textId="77777777" w:rsidR="001E127E" w:rsidRDefault="001E127E" w:rsidP="001E127E">
    <w:pPr>
      <w:spacing w:after="0"/>
      <w:jc w:val="center"/>
      <w:rPr>
        <w:rFonts w:ascii="Calibri" w:hAnsi="Calibri" w:cs="Calibri"/>
        <w:b/>
        <w:bCs/>
        <w:sz w:val="28"/>
        <w:szCs w:val="28"/>
      </w:rPr>
    </w:pPr>
    <w:r>
      <w:rPr>
        <w:rFonts w:ascii="Calibri" w:hAnsi="Calibri" w:cs="Calibri"/>
        <w:b/>
        <w:bCs/>
        <w:sz w:val="28"/>
        <w:szCs w:val="28"/>
      </w:rPr>
      <w:t>Modalité Allocation autonomie à domicile</w:t>
    </w:r>
  </w:p>
  <w:p w14:paraId="35D301D2" w14:textId="77777777" w:rsidR="001E127E" w:rsidRPr="00C57A53" w:rsidRDefault="001E127E" w:rsidP="001E127E">
    <w:pPr>
      <w:spacing w:after="0"/>
      <w:jc w:val="center"/>
      <w:rPr>
        <w:rFonts w:ascii="Calibri" w:hAnsi="Calibri" w:cs="Calibri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77861"/>
    <w:multiLevelType w:val="hybridMultilevel"/>
    <w:tmpl w:val="D4F68D0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F454A"/>
    <w:multiLevelType w:val="hybridMultilevel"/>
    <w:tmpl w:val="149C24E6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631873"/>
    <w:multiLevelType w:val="hybridMultilevel"/>
    <w:tmpl w:val="75D60C0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5948264">
    <w:abstractNumId w:val="1"/>
  </w:num>
  <w:num w:numId="2" w16cid:durableId="295070124">
    <w:abstractNumId w:val="0"/>
  </w:num>
  <w:num w:numId="3" w16cid:durableId="1407803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FbqHjnQtrCHFEuOn8U4TJiVWFMZxm1AWGj+QSflmzjXjlgJZtEMAUjz9w2WhA9EcovHScR/uivlqq/Xn2w8GMQ==" w:salt="xnSeOBZznUJn+4iLBLmXB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270"/>
    <w:rsid w:val="00036C24"/>
    <w:rsid w:val="00055F7F"/>
    <w:rsid w:val="0006513A"/>
    <w:rsid w:val="000A5EDE"/>
    <w:rsid w:val="000C0095"/>
    <w:rsid w:val="00107DD5"/>
    <w:rsid w:val="0015390D"/>
    <w:rsid w:val="00174270"/>
    <w:rsid w:val="001C5515"/>
    <w:rsid w:val="001E127E"/>
    <w:rsid w:val="00210B94"/>
    <w:rsid w:val="00212BAE"/>
    <w:rsid w:val="00240DBE"/>
    <w:rsid w:val="002933BF"/>
    <w:rsid w:val="002C5AB4"/>
    <w:rsid w:val="003B33D4"/>
    <w:rsid w:val="00495096"/>
    <w:rsid w:val="004C29CE"/>
    <w:rsid w:val="00532D9A"/>
    <w:rsid w:val="00584973"/>
    <w:rsid w:val="005A3D67"/>
    <w:rsid w:val="005E1A0E"/>
    <w:rsid w:val="00640C26"/>
    <w:rsid w:val="00660B76"/>
    <w:rsid w:val="00687D0A"/>
    <w:rsid w:val="00771489"/>
    <w:rsid w:val="007975E1"/>
    <w:rsid w:val="008024CD"/>
    <w:rsid w:val="00821EC2"/>
    <w:rsid w:val="00847CAC"/>
    <w:rsid w:val="00861C7E"/>
    <w:rsid w:val="008B27BD"/>
    <w:rsid w:val="008D49F3"/>
    <w:rsid w:val="008E6249"/>
    <w:rsid w:val="009174C6"/>
    <w:rsid w:val="009F2B01"/>
    <w:rsid w:val="00A31820"/>
    <w:rsid w:val="00A336C4"/>
    <w:rsid w:val="00A531EB"/>
    <w:rsid w:val="00A70477"/>
    <w:rsid w:val="00AE27AF"/>
    <w:rsid w:val="00AF3C5C"/>
    <w:rsid w:val="00B30509"/>
    <w:rsid w:val="00B62179"/>
    <w:rsid w:val="00B95C6D"/>
    <w:rsid w:val="00BE225F"/>
    <w:rsid w:val="00C251E6"/>
    <w:rsid w:val="00C30EAC"/>
    <w:rsid w:val="00C57A53"/>
    <w:rsid w:val="00CA28FF"/>
    <w:rsid w:val="00CE52FA"/>
    <w:rsid w:val="00D04676"/>
    <w:rsid w:val="00D07A3D"/>
    <w:rsid w:val="00D900BF"/>
    <w:rsid w:val="00DA16E9"/>
    <w:rsid w:val="00E12872"/>
    <w:rsid w:val="00E134C3"/>
    <w:rsid w:val="00E16432"/>
    <w:rsid w:val="00E22D7A"/>
    <w:rsid w:val="00E54A42"/>
    <w:rsid w:val="00EA0DA0"/>
    <w:rsid w:val="00F4710A"/>
    <w:rsid w:val="00F972E9"/>
    <w:rsid w:val="00FA2DCA"/>
    <w:rsid w:val="00FB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1A2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E1A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E1A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E1A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E1A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E1A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E1A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E1A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E1A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E1A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E1A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E1A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E1A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E1A0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E1A0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E1A0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E1A0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E1A0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E1A0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E1A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E1A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E1A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E1A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E1A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E1A0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E1A0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E1A0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E1A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E1A0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E1A0E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E12872"/>
    <w:rPr>
      <w:color w:val="0563C1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16432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E164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9F2B0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F2B01"/>
  </w:style>
  <w:style w:type="paragraph" w:styleId="Pieddepage">
    <w:name w:val="footer"/>
    <w:basedOn w:val="Normal"/>
    <w:link w:val="PieddepageCar"/>
    <w:uiPriority w:val="99"/>
    <w:unhideWhenUsed/>
    <w:rsid w:val="009F2B0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F2B01"/>
  </w:style>
  <w:style w:type="paragraph" w:styleId="Rvision">
    <w:name w:val="Revision"/>
    <w:hidden/>
    <w:uiPriority w:val="99"/>
    <w:semiHidden/>
    <w:rsid w:val="002C5AB4"/>
    <w:pPr>
      <w:spacing w:after="0" w:line="240" w:lineRule="auto"/>
    </w:pPr>
  </w:style>
  <w:style w:type="character" w:styleId="Textedelespacerserv">
    <w:name w:val="Placeholder Text"/>
    <w:basedOn w:val="Policepardfaut"/>
    <w:uiPriority w:val="99"/>
    <w:semiHidden/>
    <w:rsid w:val="00036C2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venuquebec.ca/fr/services-en-ligne/formulaires-et-publications/entreprises/?categories=3178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ad.cpnsss@ssss.gouv.qc.ca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nesst.gouv.qc.ca/sites/default/files/documents/dc200-989-2-contrattravail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AC8EF70808B4ADDAFDD224BE55751B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4F5002D-6284-406F-97F1-DE5B4DDC4FB6}"/>
      </w:docPartPr>
      <w:docPartBody>
        <w:p w:rsidR="00F22640" w:rsidRDefault="003D79FE">
          <w:pPr>
            <w:pStyle w:val="AAC8EF70808B4ADDAFDD224BE55751B9"/>
          </w:pPr>
          <w:r>
            <w:rPr>
              <w:rStyle w:val="Textedelespacerserv"/>
            </w:rPr>
            <w:t>prénom et nom</w:t>
          </w:r>
        </w:p>
      </w:docPartBody>
    </w:docPart>
    <w:docPart>
      <w:docPartPr>
        <w:name w:val="554E5053603E4C88BC4CE8DBA4833B5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3BEBEC8-9E85-4C2C-9D2C-26340A74C73B}"/>
      </w:docPartPr>
      <w:docPartBody>
        <w:p w:rsidR="00F22640" w:rsidRDefault="003D79FE">
          <w:pPr>
            <w:pStyle w:val="554E5053603E4C88BC4CE8DBA4833B5E"/>
          </w:pPr>
          <w:r>
            <w:rPr>
              <w:rStyle w:val="Textedelespacerserv"/>
            </w:rPr>
            <w:t>adresse</w:t>
          </w:r>
        </w:p>
      </w:docPartBody>
    </w:docPart>
    <w:docPart>
      <w:docPartPr>
        <w:name w:val="3728E40E16634903B7E015AF3AA9E8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6AE8EC7-AF38-46CF-83D2-FE74A78B2EF1}"/>
      </w:docPartPr>
      <w:docPartBody>
        <w:p w:rsidR="00F22640" w:rsidRDefault="003D79FE">
          <w:pPr>
            <w:pStyle w:val="3728E40E16634903B7E015AF3AA9E89F"/>
          </w:pPr>
          <w:r>
            <w:rPr>
              <w:rStyle w:val="Textedelespacerserv"/>
            </w:rPr>
            <w:t>téléphone</w:t>
          </w:r>
        </w:p>
      </w:docPartBody>
    </w:docPart>
    <w:docPart>
      <w:docPartPr>
        <w:name w:val="A46D8BCA629C48D690D7C3914DC0A60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0081A9A-E81A-4289-9BFA-F567DDB80E7A}"/>
      </w:docPartPr>
      <w:docPartBody>
        <w:p w:rsidR="00F22640" w:rsidRDefault="003D79FE">
          <w:pPr>
            <w:pStyle w:val="A46D8BCA629C48D690D7C3914DC0A602"/>
          </w:pPr>
          <w:r>
            <w:rPr>
              <w:rStyle w:val="Textedelespacerserv"/>
            </w:rPr>
            <w:t>Courriel</w:t>
          </w:r>
        </w:p>
      </w:docPartBody>
    </w:docPart>
    <w:docPart>
      <w:docPartPr>
        <w:name w:val="FCC0FD66DA1B480F83C80FE524783C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FD55A98-9D73-4932-B774-ECD073006E4A}"/>
      </w:docPartPr>
      <w:docPartBody>
        <w:p w:rsidR="00F22640" w:rsidRDefault="003D79FE">
          <w:pPr>
            <w:pStyle w:val="FCC0FD66DA1B480F83C80FE524783C7C"/>
          </w:pPr>
          <w:r>
            <w:rPr>
              <w:rStyle w:val="Textedelespacerserv"/>
            </w:rPr>
            <w:t>prénom et nom</w:t>
          </w:r>
        </w:p>
      </w:docPartBody>
    </w:docPart>
    <w:docPart>
      <w:docPartPr>
        <w:name w:val="B10ACC1BDFF94E9BA1E2DCD0B5ED976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3111BE6-5A93-4897-937D-593F109F8968}"/>
      </w:docPartPr>
      <w:docPartBody>
        <w:p w:rsidR="00F22640" w:rsidRDefault="003D79FE">
          <w:pPr>
            <w:pStyle w:val="B10ACC1BDFF94E9BA1E2DCD0B5ED9768"/>
          </w:pPr>
          <w:r>
            <w:rPr>
              <w:rStyle w:val="Textedelespacerserv"/>
            </w:rPr>
            <w:t>adresse</w:t>
          </w:r>
        </w:p>
      </w:docPartBody>
    </w:docPart>
    <w:docPart>
      <w:docPartPr>
        <w:name w:val="DD70205791834E6D8DD2E9276613608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B6801A6-429C-47D3-9183-5AAFF1912BA2}"/>
      </w:docPartPr>
      <w:docPartBody>
        <w:p w:rsidR="00F22640" w:rsidRDefault="003D79FE">
          <w:pPr>
            <w:pStyle w:val="DD70205791834E6D8DD2E92766136084"/>
          </w:pPr>
          <w:r>
            <w:rPr>
              <w:rStyle w:val="Textedelespacerserv"/>
            </w:rPr>
            <w:t>téléphone</w:t>
          </w:r>
        </w:p>
      </w:docPartBody>
    </w:docPart>
    <w:docPart>
      <w:docPartPr>
        <w:name w:val="46A8E7AB318A478EA3E5CE03BC2FF09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3B767E-42A7-45EA-B3DE-2376AEF21523}"/>
      </w:docPartPr>
      <w:docPartBody>
        <w:p w:rsidR="00F22640" w:rsidRDefault="003D79FE">
          <w:pPr>
            <w:pStyle w:val="46A8E7AB318A478EA3E5CE03BC2FF095"/>
          </w:pPr>
          <w:r>
            <w:rPr>
              <w:rStyle w:val="Textedelespacerserv"/>
            </w:rPr>
            <w:t>courriel</w:t>
          </w:r>
        </w:p>
      </w:docPartBody>
    </w:docPart>
    <w:docPart>
      <w:docPartPr>
        <w:name w:val="63ACC7833850412D907CCC56514B34D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BB2401E-7C7D-4181-9F58-9469B620D74B}"/>
      </w:docPartPr>
      <w:docPartBody>
        <w:p w:rsidR="00F22640" w:rsidRDefault="003D79FE">
          <w:pPr>
            <w:pStyle w:val="63ACC7833850412D907CCC56514B34D3"/>
          </w:pPr>
          <w:r w:rsidRPr="00E928B1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1985A31987A44BEC947AA88D16D072A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525371C-489D-4555-998B-E871A1368BFA}"/>
      </w:docPartPr>
      <w:docPartBody>
        <w:p w:rsidR="00F22640" w:rsidRDefault="003D79FE">
          <w:pPr>
            <w:pStyle w:val="1985A31987A44BEC947AA88D16D072AF"/>
          </w:pPr>
          <w:r w:rsidRPr="00E928B1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C13BEC59B8F447A184C912EA59D4F8B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6C3A595-A636-4734-8395-08D6611E4D1F}"/>
      </w:docPartPr>
      <w:docPartBody>
        <w:p w:rsidR="00F22640" w:rsidRDefault="003D79FE">
          <w:pPr>
            <w:pStyle w:val="C13BEC59B8F447A184C912EA59D4F8B4"/>
          </w:pPr>
          <w:r>
            <w:rPr>
              <w:rStyle w:val="Textedelespacerserv"/>
            </w:rPr>
            <w:t>inscrire les tâches à exécuter</w:t>
          </w:r>
        </w:p>
      </w:docPartBody>
    </w:docPart>
    <w:docPart>
      <w:docPartPr>
        <w:name w:val="138327F214C44F15A44DF15963B3AA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9CED9F1-7840-467E-8677-46FE5266080A}"/>
      </w:docPartPr>
      <w:docPartBody>
        <w:p w:rsidR="00F22640" w:rsidRDefault="003D79FE">
          <w:pPr>
            <w:pStyle w:val="138327F214C44F15A44DF15963B3AA57"/>
          </w:pPr>
          <w:r>
            <w:rPr>
              <w:rStyle w:val="Textedelespacerserv"/>
            </w:rPr>
            <w:t>montant</w:t>
          </w:r>
        </w:p>
      </w:docPartBody>
    </w:docPart>
    <w:docPart>
      <w:docPartPr>
        <w:name w:val="82FE3A248E554DB69DF48B392408C20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79D058-C2B1-4F11-99B2-6039200DBD30}"/>
      </w:docPartPr>
      <w:docPartBody>
        <w:p w:rsidR="00F22640" w:rsidRDefault="003D79FE">
          <w:pPr>
            <w:pStyle w:val="82FE3A248E554DB69DF48B392408C20C"/>
          </w:pPr>
          <w:r>
            <w:rPr>
              <w:rStyle w:val="Textedelespacerserv"/>
            </w:rPr>
            <w:t>nombre d’heures de travail</w:t>
          </w:r>
        </w:p>
      </w:docPartBody>
    </w:docPart>
    <w:docPart>
      <w:docPartPr>
        <w:name w:val="62360E1E6DA24D888700F9CFCBCAF3C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194B7C4-7489-43C1-903A-CFF7778438AD}"/>
      </w:docPartPr>
      <w:docPartBody>
        <w:p w:rsidR="00F22640" w:rsidRDefault="003D79FE">
          <w:pPr>
            <w:pStyle w:val="62360E1E6DA24D888700F9CFCBCAF3CF"/>
          </w:pPr>
          <w:r>
            <w:rPr>
              <w:rStyle w:val="Textedelespacerserv"/>
            </w:rPr>
            <w:t>inscrire l’horaire fixe</w:t>
          </w:r>
        </w:p>
      </w:docPartBody>
    </w:docPart>
    <w:docPart>
      <w:docPartPr>
        <w:name w:val="6238F75D18064338B164F4ECAE2615C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A78EB74-AA8D-4F64-8713-4EB597991D8A}"/>
      </w:docPartPr>
      <w:docPartBody>
        <w:p w:rsidR="00F22640" w:rsidRDefault="003D79FE">
          <w:pPr>
            <w:pStyle w:val="6238F75D18064338B164F4ECAE2615CA"/>
          </w:pPr>
          <w:r>
            <w:rPr>
              <w:rStyle w:val="Textedelespacerserv"/>
            </w:rPr>
            <w:t>inscrire l’horaire variable</w:t>
          </w:r>
        </w:p>
      </w:docPartBody>
    </w:docPart>
    <w:docPart>
      <w:docPartPr>
        <w:name w:val="1C75DE070E43494D846A62EE72C62F5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618AB24-D667-4369-AC54-254E5B355750}"/>
      </w:docPartPr>
      <w:docPartBody>
        <w:p w:rsidR="00F22640" w:rsidRDefault="003D79FE">
          <w:pPr>
            <w:pStyle w:val="1C75DE070E43494D846A62EE72C62F54"/>
          </w:pPr>
          <w:r>
            <w:rPr>
              <w:rStyle w:val="Textedelespacerserv"/>
            </w:rPr>
            <w:t>inscrire la période de repas</w:t>
          </w:r>
        </w:p>
      </w:docPartBody>
    </w:docPart>
    <w:docPart>
      <w:docPartPr>
        <w:name w:val="0BAC005DBEC14F87A69713498E1563C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A0BB0D-A35F-4362-80AF-656B27E59AAE}"/>
      </w:docPartPr>
      <w:docPartBody>
        <w:p w:rsidR="00F22640" w:rsidRDefault="003D79FE">
          <w:pPr>
            <w:pStyle w:val="0BAC005DBEC14F87A69713498E1563CD"/>
          </w:pPr>
          <w:r>
            <w:rPr>
              <w:rStyle w:val="Textedelespacerserv"/>
            </w:rPr>
            <w:t>inscrire la municipalité</w:t>
          </w:r>
        </w:p>
      </w:docPartBody>
    </w:docPart>
    <w:docPart>
      <w:docPartPr>
        <w:name w:val="9399033B20494ECAA317D08BEF8349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11D7252-F0C2-4229-A73E-8AD9BCFC75BC}"/>
      </w:docPartPr>
      <w:docPartBody>
        <w:p w:rsidR="00F22640" w:rsidRDefault="003D79FE">
          <w:pPr>
            <w:pStyle w:val="9399033B20494ECAA317D08BEF834919"/>
          </w:pPr>
          <w:r>
            <w:rPr>
              <w:rStyle w:val="Textedelespacerserv"/>
            </w:rPr>
            <w:t>apposer la signature</w:t>
          </w:r>
        </w:p>
      </w:docPartBody>
    </w:docPart>
    <w:docPart>
      <w:docPartPr>
        <w:name w:val="400C566AB66B4BD38F85F9928CAC2BD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777E581-B486-4412-8ED6-F353497B5D35}"/>
      </w:docPartPr>
      <w:docPartBody>
        <w:p w:rsidR="00F22640" w:rsidRDefault="003D79FE">
          <w:pPr>
            <w:pStyle w:val="400C566AB66B4BD38F85F9928CAC2BDC"/>
          </w:pPr>
          <w:r w:rsidRPr="00E928B1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1EBD59CD675D4E2593D1112992D8CD5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F4A856C-5A9D-4FC6-AAE4-8E7A0EAFDB9E}"/>
      </w:docPartPr>
      <w:docPartBody>
        <w:p w:rsidR="00F22640" w:rsidRDefault="003D79FE">
          <w:pPr>
            <w:pStyle w:val="1EBD59CD675D4E2593D1112992D8CD52"/>
          </w:pPr>
          <w:r>
            <w:rPr>
              <w:rStyle w:val="Textedelespacerserv"/>
            </w:rPr>
            <w:t>apposer la signature</w:t>
          </w:r>
        </w:p>
      </w:docPartBody>
    </w:docPart>
    <w:docPart>
      <w:docPartPr>
        <w:name w:val="4A1FBC16A5AB45B6BEA7AF6B6C32B7F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81066E0-812A-4DFD-890A-82FD0A247C13}"/>
      </w:docPartPr>
      <w:docPartBody>
        <w:p w:rsidR="00F22640" w:rsidRDefault="003D79FE">
          <w:pPr>
            <w:pStyle w:val="4A1FBC16A5AB45B6BEA7AF6B6C32B7FA"/>
          </w:pPr>
          <w:r w:rsidRPr="00E928B1">
            <w:rPr>
              <w:rStyle w:val="Textedelespacerserv"/>
            </w:rPr>
            <w:t>Cliquez ou appuyez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2CC"/>
    <w:rsid w:val="003D79FE"/>
    <w:rsid w:val="00821EC2"/>
    <w:rsid w:val="009942CC"/>
    <w:rsid w:val="00C251E6"/>
    <w:rsid w:val="00CE6581"/>
    <w:rsid w:val="00F22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Pr>
      <w:color w:val="666666"/>
    </w:rPr>
  </w:style>
  <w:style w:type="paragraph" w:customStyle="1" w:styleId="AAC8EF70808B4ADDAFDD224BE55751B9">
    <w:name w:val="AAC8EF70808B4ADDAFDD224BE55751B9"/>
  </w:style>
  <w:style w:type="paragraph" w:customStyle="1" w:styleId="554E5053603E4C88BC4CE8DBA4833B5E">
    <w:name w:val="554E5053603E4C88BC4CE8DBA4833B5E"/>
  </w:style>
  <w:style w:type="paragraph" w:customStyle="1" w:styleId="3728E40E16634903B7E015AF3AA9E89F">
    <w:name w:val="3728E40E16634903B7E015AF3AA9E89F"/>
  </w:style>
  <w:style w:type="paragraph" w:customStyle="1" w:styleId="A46D8BCA629C48D690D7C3914DC0A602">
    <w:name w:val="A46D8BCA629C48D690D7C3914DC0A602"/>
  </w:style>
  <w:style w:type="paragraph" w:customStyle="1" w:styleId="FCC0FD66DA1B480F83C80FE524783C7C">
    <w:name w:val="FCC0FD66DA1B480F83C80FE524783C7C"/>
  </w:style>
  <w:style w:type="paragraph" w:customStyle="1" w:styleId="B10ACC1BDFF94E9BA1E2DCD0B5ED9768">
    <w:name w:val="B10ACC1BDFF94E9BA1E2DCD0B5ED9768"/>
  </w:style>
  <w:style w:type="paragraph" w:customStyle="1" w:styleId="DD70205791834E6D8DD2E92766136084">
    <w:name w:val="DD70205791834E6D8DD2E92766136084"/>
  </w:style>
  <w:style w:type="paragraph" w:customStyle="1" w:styleId="46A8E7AB318A478EA3E5CE03BC2FF095">
    <w:name w:val="46A8E7AB318A478EA3E5CE03BC2FF095"/>
  </w:style>
  <w:style w:type="paragraph" w:customStyle="1" w:styleId="63ACC7833850412D907CCC56514B34D3">
    <w:name w:val="63ACC7833850412D907CCC56514B34D3"/>
  </w:style>
  <w:style w:type="paragraph" w:customStyle="1" w:styleId="1985A31987A44BEC947AA88D16D072AF">
    <w:name w:val="1985A31987A44BEC947AA88D16D072AF"/>
  </w:style>
  <w:style w:type="paragraph" w:customStyle="1" w:styleId="C13BEC59B8F447A184C912EA59D4F8B4">
    <w:name w:val="C13BEC59B8F447A184C912EA59D4F8B4"/>
  </w:style>
  <w:style w:type="paragraph" w:customStyle="1" w:styleId="138327F214C44F15A44DF15963B3AA57">
    <w:name w:val="138327F214C44F15A44DF15963B3AA57"/>
  </w:style>
  <w:style w:type="paragraph" w:customStyle="1" w:styleId="82FE3A248E554DB69DF48B392408C20C">
    <w:name w:val="82FE3A248E554DB69DF48B392408C20C"/>
  </w:style>
  <w:style w:type="paragraph" w:customStyle="1" w:styleId="62360E1E6DA24D888700F9CFCBCAF3CF">
    <w:name w:val="62360E1E6DA24D888700F9CFCBCAF3CF"/>
  </w:style>
  <w:style w:type="paragraph" w:customStyle="1" w:styleId="6238F75D18064338B164F4ECAE2615CA">
    <w:name w:val="6238F75D18064338B164F4ECAE2615CA"/>
  </w:style>
  <w:style w:type="paragraph" w:customStyle="1" w:styleId="1C75DE070E43494D846A62EE72C62F54">
    <w:name w:val="1C75DE070E43494D846A62EE72C62F54"/>
  </w:style>
  <w:style w:type="paragraph" w:customStyle="1" w:styleId="0BAC005DBEC14F87A69713498E1563CD">
    <w:name w:val="0BAC005DBEC14F87A69713498E1563CD"/>
  </w:style>
  <w:style w:type="paragraph" w:customStyle="1" w:styleId="9399033B20494ECAA317D08BEF834919">
    <w:name w:val="9399033B20494ECAA317D08BEF834919"/>
  </w:style>
  <w:style w:type="paragraph" w:customStyle="1" w:styleId="400C566AB66B4BD38F85F9928CAC2BDC">
    <w:name w:val="400C566AB66B4BD38F85F9928CAC2BDC"/>
  </w:style>
  <w:style w:type="paragraph" w:customStyle="1" w:styleId="1EBD59CD675D4E2593D1112992D8CD52">
    <w:name w:val="1EBD59CD675D4E2593D1112992D8CD52"/>
  </w:style>
  <w:style w:type="paragraph" w:customStyle="1" w:styleId="4A1FBC16A5AB45B6BEA7AF6B6C32B7FA">
    <w:name w:val="4A1FBC16A5AB45B6BEA7AF6B6C32B7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52376-148F-48BB-80DF-65C57760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Modèle contrat de travail_2026_V27</Template>
  <TotalTime>2</TotalTime>
  <Pages>3</Pages>
  <Words>713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Claudine Fortin</dc:creator>
  <cp:keywords/>
  <dc:description/>
  <cp:lastModifiedBy>Claudine Fortin</cp:lastModifiedBy>
  <cp:revision>2</cp:revision>
  <dcterms:created xsi:type="dcterms:W3CDTF">2026-06-10T20:14:00Z</dcterms:created>
  <dcterms:modified xsi:type="dcterms:W3CDTF">2026-06-10T20:14:00Z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d8d5d-78e2-4a62-9fcd-016eb5e4c57c_Enabled">
    <vt:lpwstr>true</vt:lpwstr>
  </property>
  <property fmtid="{D5CDD505-2E9C-101B-9397-08002B2CF9AE}" pid="3" name="MSIP_Label_6a7d8d5d-78e2-4a62-9fcd-016eb5e4c57c_SetDate">
    <vt:lpwstr>2025-02-13T21:43:46Z</vt:lpwstr>
  </property>
  <property fmtid="{D5CDD505-2E9C-101B-9397-08002B2CF9AE}" pid="4" name="MSIP_Label_6a7d8d5d-78e2-4a62-9fcd-016eb5e4c57c_Method">
    <vt:lpwstr>Standard</vt:lpwstr>
  </property>
  <property fmtid="{D5CDD505-2E9C-101B-9397-08002B2CF9AE}" pid="5" name="MSIP_Label_6a7d8d5d-78e2-4a62-9fcd-016eb5e4c57c_Name">
    <vt:lpwstr>Général</vt:lpwstr>
  </property>
  <property fmtid="{D5CDD505-2E9C-101B-9397-08002B2CF9AE}" pid="6" name="MSIP_Label_6a7d8d5d-78e2-4a62-9fcd-016eb5e4c57c_SiteId">
    <vt:lpwstr>06e1fe28-5f8b-4075-bf6c-ae24be1a7992</vt:lpwstr>
  </property>
  <property fmtid="{D5CDD505-2E9C-101B-9397-08002B2CF9AE}" pid="7" name="MSIP_Label_6a7d8d5d-78e2-4a62-9fcd-016eb5e4c57c_ActionId">
    <vt:lpwstr>6dc3b34d-c281-4719-a416-418315484701</vt:lpwstr>
  </property>
  <property fmtid="{D5CDD505-2E9C-101B-9397-08002B2CF9AE}" pid="8" name="MSIP_Label_6a7d8d5d-78e2-4a62-9fcd-016eb5e4c57c_ContentBits">
    <vt:lpwstr>0</vt:lpwstr>
  </property>
</Properties>
</file>