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13E19" w14:textId="77777777" w:rsidR="005E1A0E" w:rsidRPr="001D214D" w:rsidRDefault="002C5AB4" w:rsidP="005E1A0E">
      <w:pPr>
        <w:jc w:val="both"/>
        <w:rPr>
          <w:rFonts w:ascii="Arial" w:hAnsi="Arial" w:cs="Arial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Instruction</w:t>
      </w:r>
      <w:r w:rsid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Pr="001D214D">
        <w:rPr>
          <w:rFonts w:ascii="Arial" w:hAnsi="Arial" w:cs="Arial"/>
          <w:lang w:val="en-CA"/>
        </w:rPr>
        <w:t xml:space="preserve"> Fill out the employment contract, ensuring you comply with the provisions of the various laws governing employment. An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employment contract that does not comply with the provisions of the law has no value, even if the employee and the employer </w:t>
      </w:r>
      <w:proofErr w:type="gramStart"/>
      <w:r w:rsidRPr="001D214D">
        <w:rPr>
          <w:rFonts w:ascii="Arial" w:hAnsi="Arial" w:cs="Arial"/>
          <w:lang w:val="en-CA"/>
        </w:rPr>
        <w:t>are in agreement</w:t>
      </w:r>
      <w:proofErr w:type="gramEnd"/>
      <w:r w:rsidRPr="001D214D">
        <w:rPr>
          <w:rFonts w:ascii="Arial" w:hAnsi="Arial" w:cs="Arial"/>
          <w:lang w:val="en-CA"/>
        </w:rPr>
        <w:t>.</w:t>
      </w:r>
    </w:p>
    <w:p w14:paraId="71C8116E" w14:textId="77777777" w:rsidR="005E1A0E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</w:p>
    <w:p w14:paraId="2351ACB0" w14:textId="77777777" w:rsidR="00DE5E24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Employment contract between:</w:t>
      </w:r>
    </w:p>
    <w:p w14:paraId="0F5A9C01" w14:textId="77777777" w:rsidR="005E1A0E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</w:p>
    <w:p w14:paraId="221F9174" w14:textId="77777777" w:rsidR="00DE5E24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Employer</w:t>
      </w:r>
      <w:r w:rsid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</w:p>
    <w:p w14:paraId="301BE6BC" w14:textId="77777777" w:rsidR="005E1A0E" w:rsidRPr="001D214D" w:rsidRDefault="005E1A0E" w:rsidP="00A16B0D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Name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0" w:name="Texte3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0"/>
    </w:p>
    <w:p w14:paraId="396F7ABC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Address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1" w:name="Texte2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1"/>
    </w:p>
    <w:p w14:paraId="04C4603B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Telephone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4"/>
            <w:enabled/>
            <w:calcOnExit w:val="0"/>
            <w:textInput>
              <w:type w:val="number"/>
            </w:textInput>
          </w:ffData>
        </w:fldChar>
      </w:r>
      <w:bookmarkStart w:id="2" w:name="Texte4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2"/>
    </w:p>
    <w:p w14:paraId="7CAC7A6B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Email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3" w:name="Texte5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3"/>
    </w:p>
    <w:p w14:paraId="7FE1438B" w14:textId="77777777" w:rsidR="005E1A0E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</w:p>
    <w:p w14:paraId="7FE92241" w14:textId="77777777" w:rsidR="00DE5E24" w:rsidRPr="001D214D" w:rsidRDefault="005E1A0E" w:rsidP="005E1A0E">
      <w:pPr>
        <w:spacing w:after="0"/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and the </w:t>
      </w:r>
      <w:proofErr w:type="gramStart"/>
      <w:r w:rsidRPr="001D214D">
        <w:rPr>
          <w:rFonts w:ascii="Arial" w:hAnsi="Arial" w:cs="Arial"/>
          <w:lang w:val="en-CA"/>
        </w:rPr>
        <w:t>employee</w:t>
      </w:r>
      <w:r w:rsid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</w:p>
    <w:p w14:paraId="2DD41412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Name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4" w:name="Texte6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4"/>
    </w:p>
    <w:p w14:paraId="3C12C524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Address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7"/>
            <w:enabled/>
            <w:calcOnExit w:val="0"/>
            <w:textInput/>
          </w:ffData>
        </w:fldChar>
      </w:r>
      <w:bookmarkStart w:id="5" w:name="Texte7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5"/>
    </w:p>
    <w:p w14:paraId="3721BE4F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Telephone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8"/>
            <w:enabled/>
            <w:calcOnExit w:val="0"/>
            <w:textInput>
              <w:type w:val="number"/>
            </w:textInput>
          </w:ffData>
        </w:fldChar>
      </w:r>
      <w:bookmarkStart w:id="6" w:name="Texte8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6"/>
    </w:p>
    <w:p w14:paraId="248EBA70" w14:textId="77777777" w:rsidR="009350E2" w:rsidRPr="001D214D" w:rsidRDefault="009350E2" w:rsidP="009350E2">
      <w:pPr>
        <w:tabs>
          <w:tab w:val="right" w:pos="8505"/>
        </w:tabs>
        <w:spacing w:after="0"/>
        <w:jc w:val="both"/>
        <w:rPr>
          <w:rFonts w:ascii="Arial" w:hAnsi="Arial" w:cs="Arial"/>
          <w:u w:val="single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Email</w:t>
      </w:r>
      <w:r w:rsidR="00C23CF1" w:rsidRP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9"/>
            <w:enabled/>
            <w:calcOnExit w:val="0"/>
            <w:textInput/>
          </w:ffData>
        </w:fldChar>
      </w:r>
      <w:bookmarkStart w:id="7" w:name="Texte9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7"/>
    </w:p>
    <w:p w14:paraId="12931715" w14:textId="77777777" w:rsidR="005E1A0E" w:rsidRPr="001D214D" w:rsidRDefault="005E1A0E" w:rsidP="005E1A0E">
      <w:pPr>
        <w:jc w:val="both"/>
        <w:rPr>
          <w:rFonts w:ascii="Arial" w:hAnsi="Arial" w:cs="Arial"/>
          <w:lang w:val="en-US"/>
        </w:rPr>
      </w:pPr>
    </w:p>
    <w:p w14:paraId="2FE9438B" w14:textId="77777777" w:rsidR="00DE5E24" w:rsidRPr="001D214D" w:rsidRDefault="005E1A0E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WHEREAS the employee </w:t>
      </w:r>
      <w:r w:rsidR="00D32ECA" w:rsidRPr="001D214D">
        <w:rPr>
          <w:rFonts w:ascii="Arial" w:hAnsi="Arial" w:cs="Arial"/>
          <w:lang w:val="en-CA"/>
        </w:rPr>
        <w:t xml:space="preserve">and the employer </w:t>
      </w:r>
      <w:r w:rsidRPr="001D214D">
        <w:rPr>
          <w:rFonts w:ascii="Arial" w:hAnsi="Arial" w:cs="Arial"/>
          <w:lang w:val="en-CA"/>
        </w:rPr>
        <w:t>agree on the following provisions:</w:t>
      </w:r>
    </w:p>
    <w:p w14:paraId="22D0E6D7" w14:textId="77777777" w:rsidR="005E1A0E" w:rsidRPr="001D214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Contract duration</w:t>
      </w:r>
    </w:p>
    <w:p w14:paraId="43349A8D" w14:textId="77777777" w:rsidR="00DE5E24" w:rsidRPr="001D214D" w:rsidRDefault="00C23CF1" w:rsidP="005E1A0E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8"/>
      <w:r>
        <w:rPr>
          <w:rFonts w:ascii="Arial" w:hAnsi="Arial" w:cs="Arial"/>
          <w:lang w:val="en-CA"/>
        </w:rPr>
        <w:t xml:space="preserve"> </w:t>
      </w:r>
      <w:r w:rsidR="005E1A0E" w:rsidRPr="001D214D">
        <w:rPr>
          <w:rFonts w:ascii="Arial" w:hAnsi="Arial" w:cs="Arial"/>
          <w:lang w:val="en-CA"/>
        </w:rPr>
        <w:t>It</w:t>
      </w:r>
      <w:r w:rsidR="00AD52B9" w:rsidRPr="001D214D">
        <w:rPr>
          <w:rFonts w:ascii="Arial" w:hAnsi="Arial" w:cs="Arial"/>
          <w:lang w:val="en-CA"/>
        </w:rPr>
        <w:t> </w:t>
      </w:r>
      <w:r w:rsidR="005E1A0E" w:rsidRPr="001D214D">
        <w:rPr>
          <w:rFonts w:ascii="Arial" w:hAnsi="Arial" w:cs="Arial"/>
          <w:lang w:val="en-CA"/>
        </w:rPr>
        <w:t>is a</w:t>
      </w:r>
      <w:r w:rsidR="00AD52B9" w:rsidRPr="001D214D">
        <w:rPr>
          <w:rFonts w:ascii="Arial" w:hAnsi="Arial" w:cs="Arial"/>
          <w:lang w:val="en-CA"/>
        </w:rPr>
        <w:t> </w:t>
      </w:r>
      <w:r w:rsidR="005E1A0E" w:rsidRPr="001D214D">
        <w:rPr>
          <w:rFonts w:ascii="Arial" w:hAnsi="Arial" w:cs="Arial"/>
          <w:lang w:val="en-CA"/>
        </w:rPr>
        <w:t>fixed</w:t>
      </w:r>
      <w:r w:rsidR="00AD52B9" w:rsidRPr="001D214D">
        <w:rPr>
          <w:rFonts w:ascii="Arial" w:hAnsi="Arial" w:cs="Arial"/>
          <w:lang w:val="en-CA"/>
        </w:rPr>
        <w:noBreakHyphen/>
      </w:r>
      <w:r w:rsidR="005E1A0E" w:rsidRPr="001D214D">
        <w:rPr>
          <w:rFonts w:ascii="Arial" w:hAnsi="Arial" w:cs="Arial"/>
          <w:lang w:val="en-CA"/>
        </w:rPr>
        <w:t>term contract, that is</w:t>
      </w:r>
    </w:p>
    <w:p w14:paraId="5419E1E5" w14:textId="77777777" w:rsidR="005E1A0E" w:rsidRPr="001D214D" w:rsidRDefault="00D32ECA" w:rsidP="009350E2">
      <w:pPr>
        <w:tabs>
          <w:tab w:val="left" w:pos="4253"/>
          <w:tab w:val="left" w:pos="8505"/>
        </w:tabs>
        <w:jc w:val="both"/>
        <w:rPr>
          <w:rFonts w:ascii="Arial" w:hAnsi="Arial" w:cs="Arial"/>
          <w:u w:val="single"/>
        </w:rPr>
      </w:pPr>
      <w:proofErr w:type="gramStart"/>
      <w:r w:rsidRPr="001D214D">
        <w:rPr>
          <w:rFonts w:ascii="Arial" w:hAnsi="Arial" w:cs="Arial"/>
        </w:rPr>
        <w:t>f</w:t>
      </w:r>
      <w:r w:rsidR="005E1A0E" w:rsidRPr="001D214D">
        <w:rPr>
          <w:rFonts w:ascii="Arial" w:hAnsi="Arial" w:cs="Arial"/>
        </w:rPr>
        <w:t>rom</w:t>
      </w:r>
      <w:proofErr w:type="gramEnd"/>
      <w:r w:rsidRPr="001D214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lang w:val="en-CA"/>
          </w:rPr>
          <w:id w:val="779458536"/>
          <w:placeholder>
            <w:docPart w:val="E8F95C2921D946ABB90F02B8DFFD67AC"/>
          </w:placeholder>
          <w:showingPlcHdr/>
          <w:date>
            <w:dateFormat w:val="d MMMM yyyy"/>
            <w:lid w:val="en-CA"/>
            <w:storeMappedDataAs w:val="dateTime"/>
            <w:calendar w:val="gregorian"/>
          </w:date>
        </w:sdtPr>
        <w:sdtEndPr/>
        <w:sdtContent>
          <w:r w:rsidR="009C4F28"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sdtContent>
      </w:sdt>
      <w:r w:rsidR="005E1A0E" w:rsidRPr="001D214D">
        <w:rPr>
          <w:rFonts w:ascii="Arial" w:hAnsi="Arial" w:cs="Arial"/>
        </w:rPr>
        <w:t xml:space="preserve"> t</w:t>
      </w:r>
      <w:r w:rsidRPr="001D214D">
        <w:rPr>
          <w:rFonts w:ascii="Arial" w:hAnsi="Arial" w:cs="Arial"/>
        </w:rPr>
        <w:t>o</w:t>
      </w:r>
      <w:r w:rsidR="009C4F28" w:rsidRPr="001D214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lang w:val="en-CA"/>
          </w:rPr>
          <w:id w:val="637083302"/>
          <w:placeholder>
            <w:docPart w:val="B872E887A682411B984F7B1F6513E3E7"/>
          </w:placeholder>
          <w:showingPlcHdr/>
          <w:date>
            <w:dateFormat w:val="d MMMM yyyy"/>
            <w:lid w:val="en-CA"/>
            <w:storeMappedDataAs w:val="dateTime"/>
            <w:calendar w:val="gregorian"/>
          </w:date>
        </w:sdtPr>
        <w:sdtEndPr/>
        <w:sdtContent>
          <w:r w:rsidR="009C4F28"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sdtContent>
      </w:sdt>
    </w:p>
    <w:p w14:paraId="7FFC03C0" w14:textId="77777777" w:rsidR="005E1A0E" w:rsidRPr="001D214D" w:rsidRDefault="00C23CF1" w:rsidP="005E1A0E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2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9"/>
      <w:r>
        <w:rPr>
          <w:rFonts w:ascii="Arial" w:hAnsi="Arial" w:cs="Arial"/>
          <w:lang w:val="en-CA"/>
        </w:rPr>
        <w:t xml:space="preserve"> </w:t>
      </w:r>
      <w:r w:rsidR="005E1A0E" w:rsidRPr="001D214D">
        <w:rPr>
          <w:rFonts w:ascii="Arial" w:hAnsi="Arial" w:cs="Arial"/>
          <w:lang w:val="en-CA"/>
        </w:rPr>
        <w:t>It</w:t>
      </w:r>
      <w:r w:rsidR="00AD52B9" w:rsidRPr="001D214D">
        <w:rPr>
          <w:rFonts w:ascii="Arial" w:hAnsi="Arial" w:cs="Arial"/>
          <w:lang w:val="en-CA"/>
        </w:rPr>
        <w:t> </w:t>
      </w:r>
      <w:r w:rsidR="005E1A0E" w:rsidRPr="001D214D">
        <w:rPr>
          <w:rFonts w:ascii="Arial" w:hAnsi="Arial" w:cs="Arial"/>
          <w:lang w:val="en-CA"/>
        </w:rPr>
        <w:t>is an</w:t>
      </w:r>
      <w:r w:rsidR="00AD52B9" w:rsidRPr="001D214D">
        <w:rPr>
          <w:rFonts w:ascii="Arial" w:hAnsi="Arial" w:cs="Arial"/>
          <w:lang w:val="en-CA"/>
        </w:rPr>
        <w:t> </w:t>
      </w:r>
      <w:r w:rsidR="005E1A0E" w:rsidRPr="001D214D">
        <w:rPr>
          <w:rFonts w:ascii="Arial" w:hAnsi="Arial" w:cs="Arial"/>
          <w:lang w:val="en-CA"/>
        </w:rPr>
        <w:t>indefinite</w:t>
      </w:r>
      <w:r w:rsidR="00AD52B9" w:rsidRPr="001D214D">
        <w:rPr>
          <w:rFonts w:ascii="Arial" w:hAnsi="Arial" w:cs="Arial"/>
          <w:lang w:val="en-CA"/>
        </w:rPr>
        <w:noBreakHyphen/>
      </w:r>
      <w:r w:rsidR="005E1A0E" w:rsidRPr="001D214D">
        <w:rPr>
          <w:rFonts w:ascii="Arial" w:hAnsi="Arial" w:cs="Arial"/>
          <w:lang w:val="en-CA"/>
        </w:rPr>
        <w:t>term contract.</w:t>
      </w:r>
    </w:p>
    <w:p w14:paraId="0228DCBB" w14:textId="77777777" w:rsidR="005E1A0E" w:rsidRPr="001D214D" w:rsidRDefault="005E1A0E" w:rsidP="005E1A0E">
      <w:pPr>
        <w:jc w:val="both"/>
        <w:rPr>
          <w:rFonts w:ascii="Arial" w:hAnsi="Arial" w:cs="Arial"/>
          <w:lang w:val="en-US"/>
        </w:rPr>
      </w:pPr>
    </w:p>
    <w:p w14:paraId="74A8AEB3" w14:textId="77777777" w:rsidR="005E1A0E" w:rsidRPr="001D214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Job description</w:t>
      </w:r>
    </w:p>
    <w:p w14:paraId="0642EEC9" w14:textId="77777777" w:rsidR="005E1A0E" w:rsidRPr="001D214D" w:rsidRDefault="005E1A0E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 employee is hired as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home autonomy allowance (HAA) worker.</w:t>
      </w:r>
    </w:p>
    <w:p w14:paraId="50CF52D6" w14:textId="77777777" w:rsidR="00DE5E24" w:rsidRPr="001D214D" w:rsidRDefault="005E1A0E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They agree to perform the following tasks:</w:t>
      </w:r>
    </w:p>
    <w:p w14:paraId="3CA9AFF6" w14:textId="77777777" w:rsidR="009C4F28" w:rsidRPr="001D214D" w:rsidRDefault="009C4F28" w:rsidP="005E1A0E">
      <w:pPr>
        <w:jc w:val="both"/>
        <w:rPr>
          <w:rFonts w:ascii="Arial" w:hAnsi="Arial" w:cs="Arial"/>
          <w:u w:val="single"/>
          <w:lang w:val="en-CA"/>
        </w:rPr>
      </w:pPr>
      <w:r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10"/>
            <w:enabled/>
            <w:calcOnExit w:val="0"/>
            <w:textInput/>
          </w:ffData>
        </w:fldChar>
      </w:r>
      <w:bookmarkStart w:id="10" w:name="Texte10"/>
      <w:r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Pr="001D214D">
        <w:rPr>
          <w:rFonts w:ascii="Arial" w:hAnsi="Arial" w:cs="Arial"/>
          <w:u w:val="single"/>
          <w:lang w:val="en-CA"/>
        </w:rPr>
      </w:r>
      <w:r w:rsidRPr="001D214D">
        <w:rPr>
          <w:rFonts w:ascii="Arial" w:hAnsi="Arial" w:cs="Arial"/>
          <w:u w:val="single"/>
          <w:lang w:val="en-CA"/>
        </w:rPr>
        <w:fldChar w:fldCharType="separate"/>
      </w:r>
      <w:r w:rsidRPr="001D214D">
        <w:rPr>
          <w:rFonts w:ascii="Arial" w:hAnsi="Arial" w:cs="Arial"/>
          <w:noProof/>
          <w:u w:val="single"/>
          <w:lang w:val="en-CA"/>
        </w:rPr>
        <w:t> </w:t>
      </w:r>
      <w:r w:rsidRPr="001D214D">
        <w:rPr>
          <w:rFonts w:ascii="Arial" w:hAnsi="Arial" w:cs="Arial"/>
          <w:noProof/>
          <w:u w:val="single"/>
          <w:lang w:val="en-CA"/>
        </w:rPr>
        <w:t> </w:t>
      </w:r>
      <w:r w:rsidRPr="001D214D">
        <w:rPr>
          <w:rFonts w:ascii="Arial" w:hAnsi="Arial" w:cs="Arial"/>
          <w:noProof/>
          <w:u w:val="single"/>
          <w:lang w:val="en-CA"/>
        </w:rPr>
        <w:t> </w:t>
      </w:r>
      <w:r w:rsidRPr="001D214D">
        <w:rPr>
          <w:rFonts w:ascii="Arial" w:hAnsi="Arial" w:cs="Arial"/>
          <w:noProof/>
          <w:u w:val="single"/>
          <w:lang w:val="en-CA"/>
        </w:rPr>
        <w:t> </w:t>
      </w:r>
      <w:r w:rsidRPr="001D214D">
        <w:rPr>
          <w:rFonts w:ascii="Arial" w:hAnsi="Arial" w:cs="Arial"/>
          <w:noProof/>
          <w:u w:val="single"/>
          <w:lang w:val="en-CA"/>
        </w:rPr>
        <w:t> </w:t>
      </w:r>
      <w:r w:rsidRPr="001D214D">
        <w:rPr>
          <w:rFonts w:ascii="Arial" w:hAnsi="Arial" w:cs="Arial"/>
          <w:u w:val="single"/>
          <w:lang w:val="en-CA"/>
        </w:rPr>
        <w:fldChar w:fldCharType="end"/>
      </w:r>
      <w:bookmarkEnd w:id="10"/>
    </w:p>
    <w:p w14:paraId="54D05080" w14:textId="77777777" w:rsidR="009C4F28" w:rsidRPr="001D214D" w:rsidRDefault="009C4F28" w:rsidP="005E1A0E">
      <w:pPr>
        <w:jc w:val="both"/>
        <w:rPr>
          <w:rFonts w:ascii="Arial" w:hAnsi="Arial" w:cs="Arial"/>
          <w:u w:val="single"/>
          <w:lang w:val="en-CA"/>
        </w:rPr>
      </w:pPr>
    </w:p>
    <w:p w14:paraId="56AD1A10" w14:textId="77777777" w:rsidR="00DE5E24" w:rsidRPr="001D214D" w:rsidRDefault="005E1A0E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Note: The employer must inform the employee of the hazards associated with their tasks and their job </w:t>
      </w:r>
      <w:proofErr w:type="gramStart"/>
      <w:r w:rsidRPr="001D214D">
        <w:rPr>
          <w:rFonts w:ascii="Arial" w:hAnsi="Arial" w:cs="Arial"/>
          <w:lang w:val="en-CA"/>
        </w:rPr>
        <w:t>and also</w:t>
      </w:r>
      <w:proofErr w:type="gramEnd"/>
      <w:r w:rsidRPr="001D214D">
        <w:rPr>
          <w:rFonts w:ascii="Arial" w:hAnsi="Arial" w:cs="Arial"/>
          <w:lang w:val="en-CA"/>
        </w:rPr>
        <w:t xml:space="preserve"> provide them with adequate training and supervision so that they can carry out their tasks safely upon taking up their duties.</w:t>
      </w:r>
    </w:p>
    <w:p w14:paraId="49CDB04D" w14:textId="77777777" w:rsidR="00D07A3D" w:rsidRPr="001D214D" w:rsidRDefault="00D07A3D" w:rsidP="005E1A0E">
      <w:pPr>
        <w:jc w:val="both"/>
        <w:rPr>
          <w:rFonts w:ascii="Arial" w:hAnsi="Arial" w:cs="Arial"/>
          <w:lang w:val="en-US"/>
        </w:rPr>
      </w:pPr>
    </w:p>
    <w:p w14:paraId="72F167AA" w14:textId="77777777" w:rsidR="007B48E9" w:rsidRPr="001D214D" w:rsidRDefault="007B48E9">
      <w:pPr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US"/>
        </w:rPr>
        <w:br w:type="page"/>
      </w:r>
    </w:p>
    <w:p w14:paraId="3222E1F7" w14:textId="77777777" w:rsidR="005E1A0E" w:rsidRPr="001D214D" w:rsidRDefault="005E1A0E" w:rsidP="005E1A0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lastRenderedPageBreak/>
        <w:t>Remuneration</w:t>
      </w:r>
    </w:p>
    <w:p w14:paraId="7F438849" w14:textId="77777777" w:rsidR="005E1A0E" w:rsidRPr="001D214D" w:rsidRDefault="005E1A0E" w:rsidP="00D0687F">
      <w:pPr>
        <w:tabs>
          <w:tab w:val="right" w:pos="6237"/>
        </w:tabs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 HAA worker will receive an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hourly wage of $</w:t>
      </w:r>
      <w:r w:rsidR="009C4F28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US"/>
        </w:rPr>
        <w:fldChar w:fldCharType="begin">
          <w:ffData>
            <w:name w:val="Texte11"/>
            <w:enabled/>
            <w:calcOnExit w:val="0"/>
            <w:textInput>
              <w:type w:val="number"/>
            </w:textInput>
          </w:ffData>
        </w:fldChar>
      </w:r>
      <w:bookmarkStart w:id="11" w:name="Texte11"/>
      <w:r w:rsidR="009C4F28" w:rsidRPr="001D214D">
        <w:rPr>
          <w:rFonts w:ascii="Arial" w:hAnsi="Arial" w:cs="Arial"/>
          <w:u w:val="single"/>
          <w:lang w:val="en-US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US"/>
        </w:rPr>
      </w:r>
      <w:r w:rsidR="009C4F28" w:rsidRPr="001D214D">
        <w:rPr>
          <w:rFonts w:ascii="Arial" w:hAnsi="Arial" w:cs="Arial"/>
          <w:u w:val="single"/>
          <w:lang w:val="en-US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US"/>
        </w:rPr>
        <w:t> </w:t>
      </w:r>
      <w:r w:rsidR="009C4F28" w:rsidRPr="001D214D">
        <w:rPr>
          <w:rFonts w:ascii="Arial" w:hAnsi="Arial" w:cs="Arial"/>
          <w:noProof/>
          <w:u w:val="single"/>
          <w:lang w:val="en-US"/>
        </w:rPr>
        <w:t> </w:t>
      </w:r>
      <w:r w:rsidR="009C4F28" w:rsidRPr="001D214D">
        <w:rPr>
          <w:rFonts w:ascii="Arial" w:hAnsi="Arial" w:cs="Arial"/>
          <w:noProof/>
          <w:u w:val="single"/>
          <w:lang w:val="en-US"/>
        </w:rPr>
        <w:t> </w:t>
      </w:r>
      <w:r w:rsidR="009C4F28" w:rsidRPr="001D214D">
        <w:rPr>
          <w:rFonts w:ascii="Arial" w:hAnsi="Arial" w:cs="Arial"/>
          <w:noProof/>
          <w:u w:val="single"/>
          <w:lang w:val="en-US"/>
        </w:rPr>
        <w:t> </w:t>
      </w:r>
      <w:r w:rsidR="009C4F28" w:rsidRPr="001D214D">
        <w:rPr>
          <w:rFonts w:ascii="Arial" w:hAnsi="Arial" w:cs="Arial"/>
          <w:noProof/>
          <w:u w:val="single"/>
          <w:lang w:val="en-US"/>
        </w:rPr>
        <w:t> </w:t>
      </w:r>
      <w:r w:rsidR="009C4F28" w:rsidRPr="001D214D">
        <w:rPr>
          <w:rFonts w:ascii="Arial" w:hAnsi="Arial" w:cs="Arial"/>
          <w:u w:val="single"/>
          <w:lang w:val="en-US"/>
        </w:rPr>
        <w:fldChar w:fldCharType="end"/>
      </w:r>
      <w:bookmarkEnd w:id="11"/>
      <w:r w:rsidR="00D32ECA" w:rsidRPr="001D214D">
        <w:rPr>
          <w:rFonts w:ascii="Arial" w:hAnsi="Arial" w:cs="Arial"/>
          <w:u w:val="single"/>
          <w:lang w:val="en-US"/>
        </w:rPr>
        <w:tab/>
      </w:r>
      <w:r w:rsidRPr="001D214D">
        <w:rPr>
          <w:rFonts w:ascii="Arial" w:hAnsi="Arial" w:cs="Arial"/>
          <w:lang w:val="en-CA"/>
        </w:rPr>
        <w:t xml:space="preserve"> in accordance with the pay schedule produced by the Home Autonomy Allowance Processing Centre.</w:t>
      </w:r>
    </w:p>
    <w:p w14:paraId="5CD04444" w14:textId="77777777" w:rsidR="00DE5E24" w:rsidRPr="001D214D" w:rsidRDefault="00E12872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Pay is paid every 2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weeks by direct deposit.</w:t>
      </w:r>
    </w:p>
    <w:p w14:paraId="3CD7C656" w14:textId="77777777" w:rsidR="005E1A0E" w:rsidRPr="001D214D" w:rsidRDefault="00E12872" w:rsidP="005E1A0E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Note: You </w:t>
      </w:r>
      <w:r w:rsidRPr="001D214D">
        <w:rPr>
          <w:rFonts w:ascii="Arial" w:hAnsi="Arial" w:cs="Arial"/>
          <w:b/>
          <w:bCs/>
          <w:lang w:val="en-CA"/>
        </w:rPr>
        <w:t>cannot</w:t>
      </w:r>
      <w:r w:rsidRPr="001D214D">
        <w:rPr>
          <w:rFonts w:ascii="Arial" w:hAnsi="Arial" w:cs="Arial"/>
          <w:lang w:val="en-CA"/>
        </w:rPr>
        <w:t xml:space="preserve"> claim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tax deduction for expenses related to an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HAA worker’s job (for example, mileage costs, travel expenses, the purchase of equipment if required, etc.).</w:t>
      </w:r>
    </w:p>
    <w:p w14:paraId="3CE09EB8" w14:textId="77777777" w:rsidR="005E1A0E" w:rsidRPr="001D214D" w:rsidRDefault="005E1A0E" w:rsidP="005E1A0E">
      <w:pPr>
        <w:jc w:val="both"/>
        <w:rPr>
          <w:rFonts w:ascii="Arial" w:hAnsi="Arial" w:cs="Arial"/>
          <w:color w:val="FF0000"/>
          <w:lang w:val="en-US"/>
        </w:rPr>
      </w:pPr>
    </w:p>
    <w:p w14:paraId="1035CBA5" w14:textId="77777777" w:rsidR="005E1A0E" w:rsidRPr="001D214D" w:rsidRDefault="00E12872" w:rsidP="005E1A0E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Tax deductions</w:t>
      </w:r>
    </w:p>
    <w:p w14:paraId="7AD22166" w14:textId="77777777" w:rsidR="00E12872" w:rsidRPr="001D214D" w:rsidRDefault="00E12872" w:rsidP="00E12872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Deductions from wages (other than the usual and normal job deductions)</w:t>
      </w:r>
    </w:p>
    <w:p w14:paraId="6A58498D" w14:textId="77777777" w:rsidR="00E12872" w:rsidRPr="001D214D" w:rsidRDefault="00C23CF1" w:rsidP="00E1287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3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12"/>
      <w:r w:rsidR="00E12872" w:rsidRPr="001D214D">
        <w:rPr>
          <w:rFonts w:ascii="Arial" w:hAnsi="Arial" w:cs="Arial"/>
          <w:lang w:val="en-CA"/>
        </w:rPr>
        <w:t xml:space="preserve"> The worker wants the basic exemption to be applied for tax deductions.</w:t>
      </w:r>
    </w:p>
    <w:p w14:paraId="580A9E08" w14:textId="77777777" w:rsidR="00E12872" w:rsidRPr="001D214D" w:rsidRDefault="00C23CF1" w:rsidP="00E12872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4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13"/>
      <w:r w:rsidR="00E12872" w:rsidRPr="001D214D">
        <w:rPr>
          <w:rFonts w:ascii="Arial" w:hAnsi="Arial" w:cs="Arial"/>
          <w:lang w:val="en-CA"/>
        </w:rPr>
        <w:t xml:space="preserve"> The worker wants to modify the basic exceptions and thus contribute to the first dollars earned [complete the TP1015</w:t>
      </w:r>
      <w:r w:rsidR="00AD52B9" w:rsidRPr="001D214D">
        <w:rPr>
          <w:rFonts w:ascii="Arial" w:hAnsi="Arial" w:cs="Arial"/>
          <w:lang w:val="en-CA"/>
        </w:rPr>
        <w:t xml:space="preserve"> </w:t>
      </w:r>
      <w:r w:rsidR="00E12872" w:rsidRPr="001D214D">
        <w:rPr>
          <w:rFonts w:ascii="Arial" w:hAnsi="Arial" w:cs="Arial"/>
          <w:lang w:val="en-CA"/>
        </w:rPr>
        <w:t>or TD1</w:t>
      </w:r>
      <w:r w:rsidR="00AD52B9" w:rsidRPr="001D214D">
        <w:rPr>
          <w:rFonts w:ascii="Arial" w:hAnsi="Arial" w:cs="Arial"/>
          <w:lang w:val="en-CA"/>
        </w:rPr>
        <w:t> </w:t>
      </w:r>
      <w:r w:rsidR="00E12872" w:rsidRPr="001D214D">
        <w:rPr>
          <w:rFonts w:ascii="Arial" w:hAnsi="Arial" w:cs="Arial"/>
          <w:lang w:val="en-CA"/>
        </w:rPr>
        <w:t>form (</w:t>
      </w:r>
      <w:hyperlink r:id="rId8" w:history="1">
        <w:r w:rsidR="00E12872" w:rsidRPr="001D214D">
          <w:rPr>
            <w:rStyle w:val="Lienhypertexte"/>
            <w:rFonts w:ascii="Arial" w:hAnsi="Arial" w:cs="Arial"/>
            <w:b/>
            <w:bCs/>
            <w:color w:val="auto"/>
            <w:lang w:val="en-CA"/>
          </w:rPr>
          <w:t xml:space="preserve">Businesses | </w:t>
        </w:r>
        <w:proofErr w:type="spellStart"/>
        <w:r w:rsidR="00E12872" w:rsidRPr="001D214D">
          <w:rPr>
            <w:rStyle w:val="Lienhypertexte"/>
            <w:rFonts w:ascii="Arial" w:hAnsi="Arial" w:cs="Arial"/>
            <w:b/>
            <w:bCs/>
            <w:color w:val="auto"/>
            <w:lang w:val="en-CA"/>
          </w:rPr>
          <w:t>Revenu</w:t>
        </w:r>
        <w:proofErr w:type="spellEnd"/>
        <w:r w:rsidR="00E12872" w:rsidRPr="001D214D">
          <w:rPr>
            <w:rStyle w:val="Lienhypertexte"/>
            <w:rFonts w:ascii="Arial" w:hAnsi="Arial" w:cs="Arial"/>
            <w:b/>
            <w:bCs/>
            <w:color w:val="auto"/>
            <w:lang w:val="en-CA"/>
          </w:rPr>
          <w:t xml:space="preserve"> Qu</w:t>
        </w:r>
        <w:r w:rsidR="001D214D">
          <w:rPr>
            <w:rStyle w:val="Lienhypertexte"/>
            <w:rFonts w:ascii="Arial" w:hAnsi="Arial" w:cs="Arial"/>
            <w:b/>
            <w:bCs/>
            <w:color w:val="auto"/>
            <w:lang w:val="en-CA"/>
          </w:rPr>
          <w:t>e</w:t>
        </w:r>
        <w:r w:rsidR="00E12872" w:rsidRPr="001D214D">
          <w:rPr>
            <w:rStyle w:val="Lienhypertexte"/>
            <w:rFonts w:ascii="Arial" w:hAnsi="Arial" w:cs="Arial"/>
            <w:b/>
            <w:bCs/>
            <w:color w:val="auto"/>
            <w:lang w:val="en-CA"/>
          </w:rPr>
          <w:t>bec</w:t>
        </w:r>
      </w:hyperlink>
      <w:r w:rsidR="00E12872" w:rsidRPr="001D214D">
        <w:rPr>
          <w:rFonts w:ascii="Arial" w:hAnsi="Arial" w:cs="Arial"/>
          <w:lang w:val="en-CA"/>
        </w:rPr>
        <w:t>)].</w:t>
      </w:r>
    </w:p>
    <w:p w14:paraId="2A5D83C1" w14:textId="77777777" w:rsidR="00E12872" w:rsidRPr="001D214D" w:rsidRDefault="00E12872" w:rsidP="00E12872">
      <w:pPr>
        <w:jc w:val="both"/>
        <w:rPr>
          <w:rFonts w:ascii="Arial" w:hAnsi="Arial" w:cs="Arial"/>
          <w:lang w:val="en-US"/>
        </w:rPr>
      </w:pPr>
    </w:p>
    <w:p w14:paraId="60945DB3" w14:textId="77777777" w:rsidR="00E12872" w:rsidRPr="001D214D" w:rsidRDefault="00E12872" w:rsidP="00E12872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Work schedule</w:t>
      </w:r>
    </w:p>
    <w:p w14:paraId="36DB8D05" w14:textId="77777777" w:rsidR="00640C26" w:rsidRPr="001D214D" w:rsidRDefault="00640C26" w:rsidP="00D0687F">
      <w:pPr>
        <w:tabs>
          <w:tab w:val="right" w:pos="4820"/>
        </w:tabs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The employee will work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12"/>
            <w:enabled/>
            <w:calcOnExit w:val="0"/>
            <w:textInput>
              <w:type w:val="number"/>
            </w:textInput>
          </w:ffData>
        </w:fldChar>
      </w:r>
      <w:bookmarkStart w:id="14" w:name="Texte12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14"/>
      <w:r w:rsidRPr="001D214D">
        <w:rPr>
          <w:rFonts w:ascii="Arial" w:hAnsi="Arial" w:cs="Arial"/>
          <w:lang w:val="en-CA"/>
        </w:rPr>
        <w:t xml:space="preserve"> per week.</w:t>
      </w:r>
    </w:p>
    <w:p w14:paraId="1FBDCF5C" w14:textId="77777777" w:rsidR="00640C26" w:rsidRPr="001D214D" w:rsidRDefault="00640C26" w:rsidP="00640C26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Note: The standard work week for the home autonomy allowance modality is 40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hours. The modality </w:t>
      </w:r>
      <w:r w:rsidRPr="001D214D">
        <w:rPr>
          <w:rFonts w:ascii="Arial" w:hAnsi="Arial" w:cs="Arial"/>
          <w:b/>
          <w:bCs/>
          <w:lang w:val="en-CA"/>
        </w:rPr>
        <w:t>does not allow</w:t>
      </w:r>
      <w:r w:rsidRPr="001D214D">
        <w:rPr>
          <w:rFonts w:ascii="Arial" w:hAnsi="Arial" w:cs="Arial"/>
          <w:lang w:val="en-CA"/>
        </w:rPr>
        <w:t xml:space="preserve"> the HAA worker to work more than 40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hours per week for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user.</w:t>
      </w:r>
    </w:p>
    <w:p w14:paraId="4FC8CE65" w14:textId="77777777" w:rsidR="00E16432" w:rsidRPr="001D214D" w:rsidRDefault="00E16432" w:rsidP="00640C26">
      <w:pPr>
        <w:jc w:val="both"/>
        <w:rPr>
          <w:rFonts w:ascii="Arial" w:hAnsi="Arial" w:cs="Arial"/>
          <w:lang w:val="en-US"/>
        </w:rPr>
      </w:pPr>
    </w:p>
    <w:p w14:paraId="65A2C797" w14:textId="77777777" w:rsidR="00DE5E24" w:rsidRPr="001D214D" w:rsidRDefault="008024CD" w:rsidP="00640C26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 employee will have:</w:t>
      </w:r>
    </w:p>
    <w:p w14:paraId="30CFCFF6" w14:textId="77777777" w:rsidR="008024CD" w:rsidRPr="001D214D" w:rsidRDefault="00C23CF1" w:rsidP="00D0687F">
      <w:pPr>
        <w:tabs>
          <w:tab w:val="right" w:pos="5670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5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15"/>
      <w:r w:rsidR="008024CD" w:rsidRPr="001D214D">
        <w:rPr>
          <w:rFonts w:ascii="Arial" w:hAnsi="Arial" w:cs="Arial"/>
          <w:lang w:val="en-CA"/>
        </w:rPr>
        <w:t xml:space="preserve"> A</w:t>
      </w:r>
      <w:r w:rsidR="00AD52B9" w:rsidRPr="001D214D">
        <w:rPr>
          <w:rFonts w:ascii="Arial" w:hAnsi="Arial" w:cs="Arial"/>
          <w:lang w:val="en-CA"/>
        </w:rPr>
        <w:t> </w:t>
      </w:r>
      <w:r w:rsidR="008024CD" w:rsidRPr="001D214D">
        <w:rPr>
          <w:rFonts w:ascii="Arial" w:hAnsi="Arial" w:cs="Arial"/>
          <w:lang w:val="en-CA"/>
        </w:rPr>
        <w:t>fixed schedule (specify):</w:t>
      </w:r>
      <w:r w:rsidR="00D32ECA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6" w:name="Texte13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16"/>
    </w:p>
    <w:p w14:paraId="2F69DD9F" w14:textId="77777777" w:rsidR="008024CD" w:rsidRPr="001D214D" w:rsidRDefault="00C23CF1" w:rsidP="00D0687F">
      <w:pPr>
        <w:tabs>
          <w:tab w:val="right" w:pos="5670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eACocher6"/>
      <w:r>
        <w:rPr>
          <w:rFonts w:ascii="Arial" w:hAnsi="Arial" w:cs="Arial"/>
          <w:lang w:val="en-CA"/>
        </w:rPr>
        <w:instrText xml:space="preserve"> FORMCHECKBOX </w:instrText>
      </w:r>
      <w:r>
        <w:rPr>
          <w:rFonts w:ascii="Arial" w:hAnsi="Arial" w:cs="Arial"/>
          <w:lang w:val="en-CA"/>
        </w:rPr>
      </w:r>
      <w:r>
        <w:rPr>
          <w:rFonts w:ascii="Arial" w:hAnsi="Arial" w:cs="Arial"/>
          <w:lang w:val="en-CA"/>
        </w:rPr>
        <w:fldChar w:fldCharType="separate"/>
      </w:r>
      <w:r>
        <w:rPr>
          <w:rFonts w:ascii="Arial" w:hAnsi="Arial" w:cs="Arial"/>
          <w:lang w:val="en-CA"/>
        </w:rPr>
        <w:fldChar w:fldCharType="end"/>
      </w:r>
      <w:bookmarkEnd w:id="17"/>
      <w:r w:rsidR="008024CD" w:rsidRPr="001D214D">
        <w:rPr>
          <w:rFonts w:ascii="Arial" w:hAnsi="Arial" w:cs="Arial"/>
          <w:lang w:val="en-CA"/>
        </w:rPr>
        <w:t xml:space="preserve"> A</w:t>
      </w:r>
      <w:r w:rsidR="00AD52B9" w:rsidRPr="001D214D">
        <w:rPr>
          <w:rFonts w:ascii="Arial" w:hAnsi="Arial" w:cs="Arial"/>
          <w:lang w:val="en-CA"/>
        </w:rPr>
        <w:t> </w:t>
      </w:r>
      <w:r w:rsidR="008024CD" w:rsidRPr="001D214D">
        <w:rPr>
          <w:rFonts w:ascii="Arial" w:hAnsi="Arial" w:cs="Arial"/>
          <w:lang w:val="en-CA"/>
        </w:rPr>
        <w:t>variable schedule (specify):</w:t>
      </w:r>
      <w:r w:rsidR="00D32ECA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18" w:name="Texte14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18"/>
    </w:p>
    <w:p w14:paraId="0B67DAA8" w14:textId="77777777" w:rsidR="008024CD" w:rsidRPr="001D214D" w:rsidRDefault="008024CD" w:rsidP="00640C26">
      <w:pPr>
        <w:jc w:val="both"/>
        <w:rPr>
          <w:rFonts w:ascii="Arial" w:hAnsi="Arial" w:cs="Arial"/>
          <w:lang w:val="en-US"/>
        </w:rPr>
      </w:pPr>
    </w:p>
    <w:p w14:paraId="2A3C13DB" w14:textId="77777777" w:rsidR="008024CD" w:rsidRPr="001D214D" w:rsidRDefault="008024CD" w:rsidP="00D0687F">
      <w:pPr>
        <w:tabs>
          <w:tab w:val="right" w:pos="7088"/>
        </w:tabs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If required: The employee will be entitled to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meal period of</w:t>
      </w:r>
      <w:r w:rsidR="00D32ECA" w:rsidRPr="001D214D">
        <w:rPr>
          <w:rFonts w:ascii="Arial" w:hAnsi="Arial" w:cs="Arial"/>
          <w:lang w:val="en-CA"/>
        </w:rPr>
        <w:t xml:space="preserve"> </w:t>
      </w:r>
      <w:r w:rsidR="009C4F28" w:rsidRPr="001D214D">
        <w:rPr>
          <w:rFonts w:ascii="Arial" w:hAnsi="Arial" w:cs="Arial"/>
          <w:u w:val="single"/>
          <w:lang w:val="en-CA"/>
        </w:rPr>
        <w:fldChar w:fldCharType="begin">
          <w:ffData>
            <w:name w:val="Texte15"/>
            <w:enabled/>
            <w:calcOnExit w:val="0"/>
            <w:textInput/>
          </w:ffData>
        </w:fldChar>
      </w:r>
      <w:bookmarkStart w:id="19" w:name="Texte15"/>
      <w:r w:rsidR="009C4F28" w:rsidRPr="001D214D">
        <w:rPr>
          <w:rFonts w:ascii="Arial" w:hAnsi="Arial" w:cs="Arial"/>
          <w:u w:val="single"/>
          <w:lang w:val="en-CA"/>
        </w:rPr>
        <w:instrText xml:space="preserve"> FORMTEXT </w:instrText>
      </w:r>
      <w:r w:rsidR="009C4F28" w:rsidRPr="001D214D">
        <w:rPr>
          <w:rFonts w:ascii="Arial" w:hAnsi="Arial" w:cs="Arial"/>
          <w:u w:val="single"/>
          <w:lang w:val="en-CA"/>
        </w:rPr>
      </w:r>
      <w:r w:rsidR="009C4F28" w:rsidRPr="001D214D">
        <w:rPr>
          <w:rFonts w:ascii="Arial" w:hAnsi="Arial" w:cs="Arial"/>
          <w:u w:val="single"/>
          <w:lang w:val="en-CA"/>
        </w:rPr>
        <w:fldChar w:fldCharType="separate"/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noProof/>
          <w:u w:val="single"/>
          <w:lang w:val="en-CA"/>
        </w:rPr>
        <w:t> </w:t>
      </w:r>
      <w:r w:rsidR="009C4F28" w:rsidRPr="001D214D">
        <w:rPr>
          <w:rFonts w:ascii="Arial" w:hAnsi="Arial" w:cs="Arial"/>
          <w:u w:val="single"/>
          <w:lang w:val="en-CA"/>
        </w:rPr>
        <w:fldChar w:fldCharType="end"/>
      </w:r>
      <w:bookmarkEnd w:id="19"/>
      <w:r w:rsidRPr="001D214D">
        <w:rPr>
          <w:rFonts w:ascii="Arial" w:hAnsi="Arial" w:cs="Arial"/>
          <w:lang w:val="en-CA"/>
        </w:rPr>
        <w:t xml:space="preserve"> minutes.</w:t>
      </w:r>
    </w:p>
    <w:p w14:paraId="5DD29492" w14:textId="77777777" w:rsidR="008024CD" w:rsidRPr="001D214D" w:rsidRDefault="008024CD" w:rsidP="00640C26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Note: The law requires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period of 30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minutes for the meal, unpaid, after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period of work of 5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consecutive hours.</w:t>
      </w:r>
    </w:p>
    <w:p w14:paraId="729A80F9" w14:textId="77777777" w:rsidR="00640C26" w:rsidRPr="001D214D" w:rsidRDefault="008024CD" w:rsidP="00E12872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Vacation and leave</w:t>
      </w:r>
    </w:p>
    <w:p w14:paraId="2C52CBCA" w14:textId="77777777" w:rsidR="00DE5E24" w:rsidRPr="001D214D" w:rsidRDefault="008024CD" w:rsidP="008024CD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 reference year for calculating vacation starts on May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1.</w:t>
      </w:r>
    </w:p>
    <w:p w14:paraId="7F60DD9E" w14:textId="77777777" w:rsidR="00DE5E24" w:rsidRPr="001D214D" w:rsidRDefault="008024CD" w:rsidP="008024CD">
      <w:pPr>
        <w:jc w:val="both"/>
        <w:rPr>
          <w:rFonts w:ascii="Arial" w:hAnsi="Arial" w:cs="Arial"/>
          <w:lang w:val="en-US"/>
        </w:rPr>
      </w:pPr>
      <w:proofErr w:type="gramStart"/>
      <w:r w:rsidRPr="001D214D">
        <w:rPr>
          <w:rFonts w:ascii="Arial" w:hAnsi="Arial" w:cs="Arial"/>
          <w:lang w:val="en-CA"/>
        </w:rPr>
        <w:t>Note</w:t>
      </w:r>
      <w:r w:rsidR="00C23CF1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Pr="001D214D">
        <w:rPr>
          <w:rFonts w:ascii="Arial" w:hAnsi="Arial" w:cs="Arial"/>
          <w:lang w:val="en-CA"/>
        </w:rPr>
        <w:t xml:space="preserve"> The reference year is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period of twelve (12) consecutive months during which an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employee gradually acquires the right to annual leave, that is, from May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1 to April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30.</w:t>
      </w:r>
    </w:p>
    <w:p w14:paraId="4223036A" w14:textId="77777777" w:rsidR="007B48E9" w:rsidRPr="001D214D" w:rsidRDefault="007B48E9">
      <w:pPr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US"/>
        </w:rPr>
        <w:br w:type="page"/>
      </w:r>
    </w:p>
    <w:p w14:paraId="5446CDA7" w14:textId="77777777" w:rsidR="00DE5E24" w:rsidRPr="001D214D" w:rsidRDefault="008024CD" w:rsidP="008024CD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lastRenderedPageBreak/>
        <w:t>Statutory holidays and non</w:t>
      </w:r>
      <w:r w:rsidR="00AD52B9" w:rsidRPr="001D214D">
        <w:rPr>
          <w:rFonts w:ascii="Arial" w:hAnsi="Arial" w:cs="Arial"/>
          <w:lang w:val="en-CA"/>
        </w:rPr>
        <w:noBreakHyphen/>
      </w:r>
      <w:r w:rsidRPr="001D214D">
        <w:rPr>
          <w:rFonts w:ascii="Arial" w:hAnsi="Arial" w:cs="Arial"/>
          <w:lang w:val="en-CA"/>
        </w:rPr>
        <w:t>working days are:</w:t>
      </w:r>
    </w:p>
    <w:p w14:paraId="3B4C58D5" w14:textId="77777777" w:rsidR="008024CD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1D214D">
        <w:rPr>
          <w:rFonts w:ascii="Arial" w:hAnsi="Arial" w:cs="Arial"/>
          <w:lang w:val="en-CA"/>
        </w:rPr>
        <w:t>January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1 – New Year</w:t>
      </w:r>
      <w:r w:rsidR="00AD52B9" w:rsidRPr="001D214D">
        <w:rPr>
          <w:rFonts w:ascii="Arial" w:hAnsi="Arial" w:cs="Arial"/>
          <w:lang w:val="en-CA"/>
        </w:rPr>
        <w:t>’</w:t>
      </w:r>
      <w:r w:rsidRPr="001D214D">
        <w:rPr>
          <w:rFonts w:ascii="Arial" w:hAnsi="Arial" w:cs="Arial"/>
          <w:lang w:val="en-CA"/>
        </w:rPr>
        <w:t xml:space="preserve">s </w:t>
      </w:r>
      <w:proofErr w:type="gramStart"/>
      <w:r w:rsidRPr="001D214D">
        <w:rPr>
          <w:rFonts w:ascii="Arial" w:hAnsi="Arial" w:cs="Arial"/>
          <w:lang w:val="en-CA"/>
        </w:rPr>
        <w:t>Day;</w:t>
      </w:r>
      <w:proofErr w:type="gramEnd"/>
    </w:p>
    <w:p w14:paraId="7AF8C30F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Good Friday or Easter Monday, at the employer’s </w:t>
      </w:r>
      <w:proofErr w:type="gramStart"/>
      <w:r w:rsidRPr="001D214D">
        <w:rPr>
          <w:rFonts w:ascii="Arial" w:hAnsi="Arial" w:cs="Arial"/>
          <w:lang w:val="en-CA"/>
        </w:rPr>
        <w:t>option;</w:t>
      </w:r>
      <w:proofErr w:type="gramEnd"/>
    </w:p>
    <w:p w14:paraId="346014EE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the Monday before May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25 – National Patriots </w:t>
      </w:r>
      <w:proofErr w:type="gramStart"/>
      <w:r w:rsidRPr="001D214D">
        <w:rPr>
          <w:rFonts w:ascii="Arial" w:hAnsi="Arial" w:cs="Arial"/>
          <w:lang w:val="en-CA"/>
        </w:rPr>
        <w:t>Day;</w:t>
      </w:r>
      <w:proofErr w:type="gramEnd"/>
    </w:p>
    <w:p w14:paraId="650FB950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1D214D">
        <w:rPr>
          <w:rFonts w:ascii="Arial" w:hAnsi="Arial" w:cs="Arial"/>
          <w:lang w:val="en-CA"/>
        </w:rPr>
        <w:t>June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24 – Quebec National </w:t>
      </w:r>
      <w:proofErr w:type="gramStart"/>
      <w:r w:rsidRPr="001D214D">
        <w:rPr>
          <w:rFonts w:ascii="Arial" w:hAnsi="Arial" w:cs="Arial"/>
          <w:lang w:val="en-CA"/>
        </w:rPr>
        <w:t>Holiday;</w:t>
      </w:r>
      <w:proofErr w:type="gramEnd"/>
    </w:p>
    <w:p w14:paraId="27451D83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1D214D">
        <w:rPr>
          <w:rFonts w:ascii="Arial" w:hAnsi="Arial" w:cs="Arial"/>
          <w:lang w:val="en-CA"/>
        </w:rPr>
        <w:t>July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1 – Canada </w:t>
      </w:r>
      <w:proofErr w:type="gramStart"/>
      <w:r w:rsidRPr="001D214D">
        <w:rPr>
          <w:rFonts w:ascii="Arial" w:hAnsi="Arial" w:cs="Arial"/>
          <w:lang w:val="en-CA"/>
        </w:rPr>
        <w:t>Day;</w:t>
      </w:r>
      <w:proofErr w:type="gramEnd"/>
    </w:p>
    <w:p w14:paraId="2189F033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the first Monday in September – Labour </w:t>
      </w:r>
      <w:proofErr w:type="gramStart"/>
      <w:r w:rsidRPr="001D214D">
        <w:rPr>
          <w:rFonts w:ascii="Arial" w:hAnsi="Arial" w:cs="Arial"/>
          <w:lang w:val="en-CA"/>
        </w:rPr>
        <w:t>Day;</w:t>
      </w:r>
      <w:proofErr w:type="gramEnd"/>
    </w:p>
    <w:p w14:paraId="43D0A48D" w14:textId="77777777" w:rsidR="00107DD5" w:rsidRPr="001D214D" w:rsidRDefault="002C5AB4" w:rsidP="008024C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the second Monday in October – </w:t>
      </w:r>
      <w:proofErr w:type="gramStart"/>
      <w:r w:rsidRPr="001D214D">
        <w:rPr>
          <w:rFonts w:ascii="Arial" w:hAnsi="Arial" w:cs="Arial"/>
          <w:lang w:val="en-CA"/>
        </w:rPr>
        <w:t>Thanksgiving;</w:t>
      </w:r>
      <w:proofErr w:type="gramEnd"/>
    </w:p>
    <w:p w14:paraId="36458EC3" w14:textId="77777777" w:rsidR="00E12872" w:rsidRPr="001D214D" w:rsidRDefault="002C5AB4" w:rsidP="00D07A3D">
      <w:pPr>
        <w:pStyle w:val="Paragraphedeliste"/>
        <w:numPr>
          <w:ilvl w:val="0"/>
          <w:numId w:val="2"/>
        </w:numPr>
        <w:jc w:val="both"/>
        <w:rPr>
          <w:rFonts w:ascii="Arial" w:hAnsi="Arial" w:cs="Arial"/>
        </w:rPr>
      </w:pPr>
      <w:r w:rsidRPr="001D214D">
        <w:rPr>
          <w:rFonts w:ascii="Arial" w:hAnsi="Arial" w:cs="Arial"/>
          <w:lang w:val="en-CA"/>
        </w:rPr>
        <w:t>December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25 – Christmas Day.</w:t>
      </w:r>
    </w:p>
    <w:p w14:paraId="2582AB01" w14:textId="77777777" w:rsidR="00182BCB" w:rsidRPr="001D214D" w:rsidRDefault="00182BCB" w:rsidP="00182BCB">
      <w:pPr>
        <w:pStyle w:val="Paragraphedeliste"/>
        <w:jc w:val="both"/>
        <w:rPr>
          <w:rFonts w:ascii="Arial" w:hAnsi="Arial" w:cs="Arial"/>
        </w:rPr>
      </w:pPr>
    </w:p>
    <w:p w14:paraId="20E708E0" w14:textId="77777777" w:rsidR="00D07A3D" w:rsidRPr="001D214D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Notice of resignation</w:t>
      </w:r>
    </w:p>
    <w:p w14:paraId="5A4C461A" w14:textId="77777777" w:rsidR="00D07A3D" w:rsidRPr="001D214D" w:rsidRDefault="00D07A3D" w:rsidP="00D07A3D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If the employee wants to terminate the contract, the employer must be given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reasonable period of notice equivalent to the notice the employer would have to give the employee under the Act respecting labour standards.</w:t>
      </w:r>
    </w:p>
    <w:p w14:paraId="3B2A2D49" w14:textId="77777777" w:rsidR="00D07A3D" w:rsidRPr="001D214D" w:rsidRDefault="00D07A3D" w:rsidP="00D07A3D">
      <w:pPr>
        <w:jc w:val="both"/>
        <w:rPr>
          <w:rFonts w:ascii="Arial" w:hAnsi="Arial" w:cs="Arial"/>
          <w:lang w:val="en-US"/>
        </w:rPr>
      </w:pPr>
    </w:p>
    <w:p w14:paraId="5C181B31" w14:textId="77777777" w:rsidR="00D07A3D" w:rsidRPr="001D214D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Notice of termination of employment</w:t>
      </w:r>
    </w:p>
    <w:p w14:paraId="23D80031" w14:textId="77777777" w:rsidR="00D07A3D" w:rsidRPr="001D214D" w:rsidRDefault="00D07A3D" w:rsidP="00D07A3D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If the employer wants to terminate the contract or lay the employee off for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period of 6 (six) months or more, they must give the employee written notice.</w:t>
      </w:r>
    </w:p>
    <w:p w14:paraId="308C2607" w14:textId="77777777" w:rsidR="00DE5E24" w:rsidRPr="001D214D" w:rsidRDefault="00D07A3D" w:rsidP="00D07A3D">
      <w:pPr>
        <w:pStyle w:val="Paragraphedeliste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1D214D">
        <w:rPr>
          <w:rFonts w:ascii="Arial" w:hAnsi="Arial" w:cs="Arial"/>
          <w:b/>
          <w:bCs/>
          <w:lang w:val="en-CA"/>
        </w:rPr>
        <w:t>Special clauses</w:t>
      </w:r>
    </w:p>
    <w:p w14:paraId="0B9BA64D" w14:textId="77777777" w:rsidR="00D07A3D" w:rsidRPr="001D214D" w:rsidRDefault="00D07A3D" w:rsidP="00D07A3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 xml:space="preserve">Personal protective equipment provided by the </w:t>
      </w:r>
      <w:proofErr w:type="gramStart"/>
      <w:r w:rsidRPr="001D214D">
        <w:rPr>
          <w:rFonts w:ascii="Arial" w:hAnsi="Arial" w:cs="Arial"/>
          <w:lang w:val="en-CA"/>
        </w:rPr>
        <w:t>employer;</w:t>
      </w:r>
      <w:proofErr w:type="gramEnd"/>
    </w:p>
    <w:p w14:paraId="6D477D96" w14:textId="77777777" w:rsidR="00D07A3D" w:rsidRPr="001D214D" w:rsidRDefault="00D07A3D" w:rsidP="00D07A3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Contact person in the event of a</w:t>
      </w:r>
      <w:r w:rsidR="00AD52B9" w:rsidRP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 xml:space="preserve">work </w:t>
      </w:r>
      <w:proofErr w:type="gramStart"/>
      <w:r w:rsidRPr="001D214D">
        <w:rPr>
          <w:rFonts w:ascii="Arial" w:hAnsi="Arial" w:cs="Arial"/>
          <w:lang w:val="en-CA"/>
        </w:rPr>
        <w:t>accident</w:t>
      </w:r>
      <w:r w:rsidR="001D214D">
        <w:rPr>
          <w:rFonts w:ascii="Arial" w:hAnsi="Arial" w:cs="Arial"/>
          <w:lang w:val="en-CA"/>
        </w:rPr>
        <w:t> </w:t>
      </w:r>
      <w:r w:rsidRPr="001D214D">
        <w:rPr>
          <w:rFonts w:ascii="Arial" w:hAnsi="Arial" w:cs="Arial"/>
          <w:lang w:val="en-CA"/>
        </w:rPr>
        <w:t>:</w:t>
      </w:r>
      <w:proofErr w:type="gramEnd"/>
      <w:r w:rsidRPr="001D214D">
        <w:rPr>
          <w:rFonts w:ascii="Arial" w:hAnsi="Arial" w:cs="Arial"/>
          <w:lang w:val="en-CA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16432" w:rsidRPr="001D214D" w14:paraId="4F2AB734" w14:textId="77777777" w:rsidTr="002C4F91">
        <w:trPr>
          <w:trHeight w:val="480"/>
        </w:trPr>
        <w:tc>
          <w:tcPr>
            <w:tcW w:w="4315" w:type="dxa"/>
          </w:tcPr>
          <w:p w14:paraId="6AA9C45F" w14:textId="77777777" w:rsidR="00E16432" w:rsidRPr="001D214D" w:rsidRDefault="00E16432" w:rsidP="002C4F91">
            <w:pPr>
              <w:spacing w:before="120" w:after="120" w:line="259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Telephone number: 514</w:t>
            </w:r>
            <w:r w:rsidR="00AD52B9" w:rsidRPr="001D214D">
              <w:rPr>
                <w:rFonts w:ascii="Arial" w:hAnsi="Arial" w:cs="Arial"/>
                <w:sz w:val="22"/>
                <w:szCs w:val="22"/>
                <w:lang w:val="en-CA"/>
              </w:rPr>
              <w:noBreakHyphen/>
            </w: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864</w:t>
            </w:r>
            <w:r w:rsidR="00AD52B9" w:rsidRPr="001D214D">
              <w:rPr>
                <w:rFonts w:ascii="Arial" w:hAnsi="Arial" w:cs="Arial"/>
                <w:sz w:val="22"/>
                <w:szCs w:val="22"/>
                <w:lang w:val="en-CA"/>
              </w:rPr>
              <w:noBreakHyphen/>
            </w: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8113</w:t>
            </w:r>
          </w:p>
        </w:tc>
        <w:tc>
          <w:tcPr>
            <w:tcW w:w="4315" w:type="dxa"/>
          </w:tcPr>
          <w:p w14:paraId="0DDF6B79" w14:textId="275D2572" w:rsidR="00E16432" w:rsidRPr="001D214D" w:rsidRDefault="00E16432" w:rsidP="002C4F91">
            <w:pPr>
              <w:spacing w:before="120" w:after="120" w:line="259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Fax number: 514</w:t>
            </w:r>
            <w:r w:rsidR="00AD52B9" w:rsidRPr="001D214D">
              <w:rPr>
                <w:rFonts w:ascii="Arial" w:hAnsi="Arial" w:cs="Arial"/>
                <w:sz w:val="22"/>
                <w:szCs w:val="22"/>
                <w:lang w:val="en-CA"/>
              </w:rPr>
              <w:noBreakHyphen/>
            </w: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87</w:t>
            </w:r>
            <w:r w:rsidR="00077A42">
              <w:rPr>
                <w:rFonts w:ascii="Arial" w:hAnsi="Arial" w:cs="Arial"/>
                <w:sz w:val="22"/>
                <w:szCs w:val="22"/>
                <w:lang w:val="en-CA"/>
              </w:rPr>
              <w:t>3</w:t>
            </w:r>
            <w:r w:rsidR="00AD52B9" w:rsidRPr="001D214D">
              <w:rPr>
                <w:rFonts w:ascii="Arial" w:hAnsi="Arial" w:cs="Arial"/>
                <w:sz w:val="22"/>
                <w:szCs w:val="22"/>
                <w:lang w:val="en-CA"/>
              </w:rPr>
              <w:noBreakHyphen/>
            </w: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>2125</w:t>
            </w:r>
          </w:p>
        </w:tc>
      </w:tr>
      <w:tr w:rsidR="00E16432" w:rsidRPr="001D214D" w14:paraId="3F9078FB" w14:textId="77777777" w:rsidTr="002C4F91">
        <w:tc>
          <w:tcPr>
            <w:tcW w:w="8630" w:type="dxa"/>
            <w:gridSpan w:val="2"/>
          </w:tcPr>
          <w:p w14:paraId="34C33336" w14:textId="77777777" w:rsidR="0059717B" w:rsidRPr="001D214D" w:rsidRDefault="00E16432" w:rsidP="002C4F9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214D">
              <w:rPr>
                <w:rFonts w:ascii="Arial" w:hAnsi="Arial" w:cs="Arial"/>
                <w:sz w:val="22"/>
                <w:szCs w:val="22"/>
                <w:lang w:val="en-CA"/>
              </w:rPr>
              <w:t xml:space="preserve">Email: </w:t>
            </w:r>
            <w:hyperlink r:id="rId9" w:history="1">
              <w:r w:rsidR="0059717B" w:rsidRPr="001D214D">
                <w:rPr>
                  <w:rStyle w:val="Lienhypertexte"/>
                  <w:rFonts w:ascii="Arial" w:hAnsi="Arial" w:cs="Arial"/>
                  <w:sz w:val="22"/>
                  <w:szCs w:val="22"/>
                </w:rPr>
                <w:t>aad.cpnsss@ssss.gouv.qc.ca</w:t>
              </w:r>
            </w:hyperlink>
          </w:p>
        </w:tc>
      </w:tr>
    </w:tbl>
    <w:p w14:paraId="247E1146" w14:textId="77777777" w:rsidR="00E16432" w:rsidRPr="001D214D" w:rsidRDefault="00E16432" w:rsidP="009F2B01">
      <w:pPr>
        <w:pStyle w:val="Paragraphedeliste"/>
        <w:jc w:val="both"/>
        <w:rPr>
          <w:rFonts w:ascii="Arial" w:hAnsi="Arial" w:cs="Arial"/>
        </w:rPr>
      </w:pPr>
    </w:p>
    <w:p w14:paraId="136966FA" w14:textId="77777777" w:rsidR="00D07A3D" w:rsidRPr="001D214D" w:rsidRDefault="00D07A3D" w:rsidP="00D07A3D">
      <w:pPr>
        <w:jc w:val="both"/>
        <w:rPr>
          <w:rFonts w:ascii="Arial" w:hAnsi="Arial" w:cs="Arial"/>
          <w:lang w:val="en-US"/>
        </w:rPr>
      </w:pPr>
      <w:r w:rsidRPr="001D214D">
        <w:rPr>
          <w:rFonts w:ascii="Arial" w:hAnsi="Arial" w:cs="Arial"/>
          <w:lang w:val="en-CA"/>
        </w:rPr>
        <w:t>IN WITNESS WHEREOF, the parties certify that they have read and accepted the terms and conditions set out in the contract.</w:t>
      </w:r>
    </w:p>
    <w:tbl>
      <w:tblPr>
        <w:tblW w:w="86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3810"/>
      </w:tblGrid>
      <w:tr w:rsidR="00182BCB" w:rsidRPr="00077A42" w14:paraId="0F23A803" w14:textId="77777777" w:rsidTr="00182BCB">
        <w:trPr>
          <w:trHeight w:val="800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A02F4E" w14:textId="77777777" w:rsidR="00182BCB" w:rsidRPr="001D214D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u w:val="single"/>
                <w:lang w:val="en-CA"/>
              </w:rPr>
            </w:pPr>
            <w:r w:rsidRPr="001D214D">
              <w:rPr>
                <w:rFonts w:ascii="Arial" w:hAnsi="Arial" w:cs="Arial"/>
                <w:lang w:val="en-CA"/>
              </w:rPr>
              <w:t xml:space="preserve">Signed </w:t>
            </w:r>
            <w:proofErr w:type="gramStart"/>
            <w:r w:rsidRPr="001D214D">
              <w:rPr>
                <w:rFonts w:ascii="Arial" w:hAnsi="Arial" w:cs="Arial"/>
                <w:lang w:val="en-CA"/>
              </w:rPr>
              <w:t>in</w:t>
            </w:r>
            <w:r w:rsidR="00C23CF1">
              <w:rPr>
                <w:rFonts w:ascii="Arial" w:hAnsi="Arial" w:cs="Arial"/>
                <w:lang w:val="en-CA"/>
              </w:rPr>
              <w:t> </w:t>
            </w:r>
            <w:r w:rsidRPr="001D214D">
              <w:rPr>
                <w:rFonts w:ascii="Arial" w:hAnsi="Arial" w:cs="Arial"/>
                <w:lang w:val="en-CA"/>
              </w:rPr>
              <w:t>:</w:t>
            </w:r>
            <w:proofErr w:type="gramEnd"/>
            <w:r w:rsidRPr="001D214D">
              <w:rPr>
                <w:rFonts w:ascii="Arial" w:hAnsi="Arial" w:cs="Arial"/>
                <w:lang w:val="en-CA"/>
              </w:rPr>
              <w:t xml:space="preserve"> 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20" w:name="Texte16"/>
            <w:r w:rsidRPr="001D214D">
              <w:rPr>
                <w:rFonts w:ascii="Arial" w:hAnsi="Arial" w:cs="Arial"/>
                <w:u w:val="single"/>
                <w:lang w:val="en-CA"/>
              </w:rPr>
              <w:instrText xml:space="preserve"> FORMTEXT </w:instrText>
            </w:r>
            <w:r w:rsidRPr="001D214D">
              <w:rPr>
                <w:rFonts w:ascii="Arial" w:hAnsi="Arial" w:cs="Arial"/>
                <w:u w:val="single"/>
                <w:lang w:val="en-CA"/>
              </w:rPr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separate"/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end"/>
            </w:r>
            <w:bookmarkEnd w:id="20"/>
          </w:p>
          <w:p w14:paraId="15439CCE" w14:textId="77777777" w:rsidR="00182BCB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u w:val="single"/>
                <w:lang w:val="en-US"/>
              </w:rPr>
            </w:pPr>
          </w:p>
          <w:p w14:paraId="5DE339AA" w14:textId="77777777" w:rsidR="001D214D" w:rsidRPr="001D214D" w:rsidRDefault="001D214D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u w:val="single"/>
                <w:lang w:val="en-US"/>
              </w:rPr>
            </w:pPr>
          </w:p>
          <w:p w14:paraId="71281CC0" w14:textId="77777777" w:rsidR="00182BCB" w:rsidRPr="001D214D" w:rsidRDefault="00182BCB" w:rsidP="00182BCB">
            <w:pPr>
              <w:tabs>
                <w:tab w:val="left" w:pos="5670"/>
                <w:tab w:val="left" w:pos="8505"/>
              </w:tabs>
              <w:ind w:left="-10"/>
              <w:rPr>
                <w:rFonts w:ascii="Arial" w:hAnsi="Arial" w:cs="Arial"/>
                <w:lang w:val="en-US"/>
              </w:rPr>
            </w:pPr>
            <w:proofErr w:type="gramStart"/>
            <w:r w:rsidRPr="001D214D">
              <w:rPr>
                <w:rFonts w:ascii="Arial" w:hAnsi="Arial" w:cs="Arial"/>
                <w:lang w:val="en-CA"/>
              </w:rPr>
              <w:t>Employer</w:t>
            </w:r>
            <w:r w:rsidR="00C23CF1">
              <w:rPr>
                <w:rFonts w:ascii="Arial" w:hAnsi="Arial" w:cs="Arial"/>
                <w:lang w:val="en-CA"/>
              </w:rPr>
              <w:t> </w:t>
            </w:r>
            <w:r w:rsidRPr="001D214D">
              <w:rPr>
                <w:rFonts w:ascii="Arial" w:hAnsi="Arial" w:cs="Arial"/>
                <w:lang w:val="en-CA"/>
              </w:rPr>
              <w:t>:</w:t>
            </w:r>
            <w:proofErr w:type="gramEnd"/>
            <w:r w:rsidRPr="001D214D">
              <w:rPr>
                <w:rFonts w:ascii="Arial" w:hAnsi="Arial" w:cs="Arial"/>
                <w:lang w:val="en-CA"/>
              </w:rPr>
              <w:t xml:space="preserve"> 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21" w:name="Texte17"/>
            <w:r w:rsidRPr="001D214D">
              <w:rPr>
                <w:rFonts w:ascii="Arial" w:hAnsi="Arial" w:cs="Arial"/>
                <w:u w:val="single"/>
                <w:lang w:val="en-CA"/>
              </w:rPr>
              <w:instrText xml:space="preserve"> FORMTEXT </w:instrText>
            </w:r>
            <w:r w:rsidRPr="001D214D">
              <w:rPr>
                <w:rFonts w:ascii="Arial" w:hAnsi="Arial" w:cs="Arial"/>
                <w:u w:val="single"/>
                <w:lang w:val="en-CA"/>
              </w:rPr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separate"/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end"/>
            </w:r>
            <w:bookmarkEnd w:id="21"/>
            <w:r w:rsidRPr="001D214D">
              <w:rPr>
                <w:rFonts w:ascii="Arial" w:hAnsi="Arial" w:cs="Arial"/>
                <w:lang w:val="en-US"/>
              </w:rPr>
              <w:t xml:space="preserve"> </w:t>
            </w:r>
          </w:p>
          <w:p w14:paraId="2AE3E478" w14:textId="77777777" w:rsidR="00182BCB" w:rsidRDefault="00182BCB" w:rsidP="00182BCB">
            <w:pPr>
              <w:tabs>
                <w:tab w:val="left" w:pos="5670"/>
                <w:tab w:val="left" w:pos="8505"/>
              </w:tabs>
              <w:ind w:left="-10"/>
              <w:rPr>
                <w:rFonts w:ascii="Arial" w:hAnsi="Arial" w:cs="Arial"/>
                <w:lang w:val="en-US"/>
              </w:rPr>
            </w:pPr>
          </w:p>
          <w:p w14:paraId="03C086AC" w14:textId="77777777" w:rsidR="001D214D" w:rsidRPr="001D214D" w:rsidRDefault="001D214D" w:rsidP="00182BCB">
            <w:pPr>
              <w:tabs>
                <w:tab w:val="left" w:pos="5670"/>
                <w:tab w:val="left" w:pos="8505"/>
              </w:tabs>
              <w:ind w:left="-10"/>
              <w:rPr>
                <w:rFonts w:ascii="Arial" w:hAnsi="Arial" w:cs="Arial"/>
                <w:lang w:val="en-US"/>
              </w:rPr>
            </w:pPr>
          </w:p>
          <w:p w14:paraId="0BFB1502" w14:textId="77777777" w:rsidR="00182BCB" w:rsidRPr="001D214D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lang w:val="en-CA"/>
              </w:rPr>
            </w:pPr>
            <w:proofErr w:type="gramStart"/>
            <w:r w:rsidRPr="001D214D">
              <w:rPr>
                <w:rFonts w:ascii="Arial" w:hAnsi="Arial" w:cs="Arial"/>
                <w:lang w:val="en-CA"/>
              </w:rPr>
              <w:t>Employee</w:t>
            </w:r>
            <w:r w:rsidR="00C23CF1" w:rsidRPr="00C23CF1">
              <w:rPr>
                <w:rFonts w:ascii="Arial" w:hAnsi="Arial" w:cs="Arial"/>
              </w:rPr>
              <w:t> </w:t>
            </w:r>
            <w:r w:rsidRPr="001D214D">
              <w:rPr>
                <w:rFonts w:ascii="Arial" w:hAnsi="Arial" w:cs="Arial"/>
                <w:lang w:val="en-CA"/>
              </w:rPr>
              <w:t>:</w:t>
            </w:r>
            <w:proofErr w:type="gramEnd"/>
            <w:r w:rsidRPr="001D214D">
              <w:rPr>
                <w:rFonts w:ascii="Arial" w:hAnsi="Arial" w:cs="Arial"/>
                <w:lang w:val="en-CA"/>
              </w:rPr>
              <w:t xml:space="preserve"> 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22" w:name="Texte19"/>
            <w:r w:rsidRPr="001D214D">
              <w:rPr>
                <w:rFonts w:ascii="Arial" w:hAnsi="Arial" w:cs="Arial"/>
                <w:u w:val="single"/>
                <w:lang w:val="en-CA"/>
              </w:rPr>
              <w:instrText xml:space="preserve"> FORMTEXT </w:instrText>
            </w:r>
            <w:r w:rsidRPr="001D214D">
              <w:rPr>
                <w:rFonts w:ascii="Arial" w:hAnsi="Arial" w:cs="Arial"/>
                <w:u w:val="single"/>
                <w:lang w:val="en-CA"/>
              </w:rPr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separate"/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noProof/>
                <w:u w:val="single"/>
                <w:lang w:val="en-CA"/>
              </w:rPr>
              <w:t> </w:t>
            </w:r>
            <w:r w:rsidRPr="001D214D">
              <w:rPr>
                <w:rFonts w:ascii="Arial" w:hAnsi="Arial" w:cs="Arial"/>
                <w:u w:val="single"/>
                <w:lang w:val="en-CA"/>
              </w:rPr>
              <w:fldChar w:fldCharType="end"/>
            </w:r>
            <w:bookmarkEnd w:id="22"/>
            <w:r w:rsidRPr="001D214D">
              <w:rPr>
                <w:rFonts w:ascii="Arial" w:hAnsi="Arial" w:cs="Arial"/>
                <w:lang w:val="en-CA"/>
              </w:rPr>
              <w:t xml:space="preserve"> </w:t>
            </w:r>
          </w:p>
        </w:tc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</w:tcPr>
          <w:p w14:paraId="3A619AC2" w14:textId="77777777" w:rsidR="00182BCB" w:rsidRPr="00FF0918" w:rsidRDefault="00182BCB">
            <w:pPr>
              <w:rPr>
                <w:rFonts w:ascii="Arial" w:hAnsi="Arial" w:cs="Arial"/>
                <w:lang w:val="en-CA"/>
              </w:rPr>
            </w:pPr>
          </w:p>
          <w:p w14:paraId="4D7AE4AF" w14:textId="77777777" w:rsidR="00182BCB" w:rsidRPr="00FF0918" w:rsidRDefault="00182BCB">
            <w:pPr>
              <w:rPr>
                <w:rFonts w:ascii="Arial" w:hAnsi="Arial" w:cs="Arial"/>
                <w:lang w:val="en-CA"/>
              </w:rPr>
            </w:pPr>
          </w:p>
          <w:p w14:paraId="7EA3F01A" w14:textId="77777777" w:rsidR="001D214D" w:rsidRPr="00FF0918" w:rsidRDefault="001D214D">
            <w:pPr>
              <w:rPr>
                <w:rFonts w:ascii="Arial" w:hAnsi="Arial" w:cs="Arial"/>
                <w:lang w:val="en-CA"/>
              </w:rPr>
            </w:pPr>
          </w:p>
          <w:p w14:paraId="723F102D" w14:textId="77777777" w:rsidR="00182BCB" w:rsidRPr="00FF0918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u w:val="single"/>
                <w:lang w:val="en-CA"/>
              </w:rPr>
            </w:pPr>
            <w:proofErr w:type="gramStart"/>
            <w:r w:rsidRPr="00FF0918">
              <w:rPr>
                <w:rFonts w:ascii="Arial" w:hAnsi="Arial" w:cs="Arial"/>
                <w:lang w:val="en-CA"/>
              </w:rPr>
              <w:t>Date</w:t>
            </w:r>
            <w:r w:rsidR="00C23CF1" w:rsidRPr="00FF0918">
              <w:rPr>
                <w:rFonts w:ascii="Arial" w:hAnsi="Arial" w:cs="Arial"/>
                <w:lang w:val="en-CA"/>
              </w:rPr>
              <w:t> </w:t>
            </w:r>
            <w:r w:rsidRPr="00FF0918">
              <w:rPr>
                <w:rFonts w:ascii="Arial" w:hAnsi="Arial" w:cs="Arial"/>
                <w:lang w:val="en-CA"/>
              </w:rPr>
              <w:t>:</w:t>
            </w:r>
            <w:proofErr w:type="gramEnd"/>
            <w:r w:rsidRPr="00FF0918">
              <w:rPr>
                <w:rFonts w:ascii="Arial" w:hAnsi="Arial" w:cs="Arial"/>
                <w:lang w:val="en-CA"/>
              </w:rPr>
              <w:t xml:space="preserve"> </w:t>
            </w:r>
            <w:sdt>
              <w:sdtPr>
                <w:rPr>
                  <w:rFonts w:ascii="Arial" w:hAnsi="Arial" w:cs="Arial"/>
                  <w:lang w:val="en-CA"/>
                </w:rPr>
                <w:id w:val="-1574809951"/>
                <w:placeholder>
                  <w:docPart w:val="1C0267EEB18F4020B87EA29C4A7B3CFC"/>
                </w:placeholder>
                <w:date>
                  <w:dateFormat w:val="d MMMM yyyy"/>
                  <w:lid w:val="en-CA"/>
                  <w:storeMappedDataAs w:val="dateTime"/>
                  <w:calendar w:val="gregorian"/>
                </w:date>
              </w:sdtPr>
              <w:sdtEndPr/>
              <w:sdtContent>
                <w:r w:rsidR="00FF0918" w:rsidRPr="00FF0918">
                  <w:rPr>
                    <w:rFonts w:ascii="Arial" w:hAnsi="Arial" w:cs="Arial"/>
                    <w:lang w:val="en-CA"/>
                  </w:rPr>
                  <w:t>Click or tap here to enter a date.</w:t>
                </w:r>
              </w:sdtContent>
            </w:sdt>
          </w:p>
          <w:p w14:paraId="785C7C90" w14:textId="77777777" w:rsidR="00182BCB" w:rsidRPr="00FF0918" w:rsidRDefault="00182BCB" w:rsidP="001D214D">
            <w:pPr>
              <w:tabs>
                <w:tab w:val="right" w:pos="8505"/>
              </w:tabs>
              <w:rPr>
                <w:rFonts w:ascii="Arial" w:hAnsi="Arial" w:cs="Arial"/>
                <w:lang w:val="en-CA"/>
              </w:rPr>
            </w:pPr>
          </w:p>
        </w:tc>
      </w:tr>
      <w:tr w:rsidR="00182BCB" w:rsidRPr="00077A42" w14:paraId="2C283C59" w14:textId="77777777" w:rsidTr="00182BCB">
        <w:trPr>
          <w:trHeight w:val="570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F12CC4" w14:textId="77777777" w:rsidR="00182BCB" w:rsidRPr="00FF0918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lang w:val="en-CA"/>
              </w:rPr>
            </w:pPr>
          </w:p>
        </w:tc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</w:tcPr>
          <w:p w14:paraId="704F4573" w14:textId="77777777" w:rsidR="00182BCB" w:rsidRPr="00FF0918" w:rsidRDefault="00182BCB" w:rsidP="00182BCB">
            <w:pPr>
              <w:tabs>
                <w:tab w:val="right" w:pos="8505"/>
              </w:tabs>
              <w:ind w:left="-10"/>
              <w:rPr>
                <w:rFonts w:ascii="Arial" w:hAnsi="Arial" w:cs="Arial"/>
                <w:lang w:val="en-CA"/>
              </w:rPr>
            </w:pPr>
            <w:proofErr w:type="gramStart"/>
            <w:r w:rsidRPr="00FF0918">
              <w:rPr>
                <w:rFonts w:ascii="Arial" w:hAnsi="Arial" w:cs="Arial"/>
                <w:lang w:val="en-CA"/>
              </w:rPr>
              <w:t>Date</w:t>
            </w:r>
            <w:r w:rsidR="00C23CF1" w:rsidRPr="00FF0918">
              <w:rPr>
                <w:rFonts w:ascii="Arial" w:hAnsi="Arial" w:cs="Arial"/>
                <w:lang w:val="en-CA"/>
              </w:rPr>
              <w:t> </w:t>
            </w:r>
            <w:r w:rsidRPr="00FF0918">
              <w:rPr>
                <w:rFonts w:ascii="Arial" w:hAnsi="Arial" w:cs="Arial"/>
                <w:lang w:val="en-CA"/>
              </w:rPr>
              <w:t>:</w:t>
            </w:r>
            <w:proofErr w:type="gramEnd"/>
            <w:r w:rsidRPr="00FF0918">
              <w:rPr>
                <w:rFonts w:ascii="Arial" w:hAnsi="Arial" w:cs="Arial"/>
                <w:lang w:val="en-CA"/>
              </w:rPr>
              <w:t xml:space="preserve"> </w:t>
            </w:r>
            <w:sdt>
              <w:sdtPr>
                <w:rPr>
                  <w:rFonts w:ascii="Arial" w:hAnsi="Arial" w:cs="Arial"/>
                  <w:lang w:val="en-CA"/>
                </w:rPr>
                <w:id w:val="-2097549886"/>
                <w:placeholder>
                  <w:docPart w:val="D5497963BAA14F84BD2AD6DD82686ADD"/>
                </w:placeholder>
                <w:date>
                  <w:dateFormat w:val="d MMMM yyyy"/>
                  <w:lid w:val="en-CA"/>
                  <w:storeMappedDataAs w:val="dateTime"/>
                  <w:calendar w:val="gregorian"/>
                </w:date>
              </w:sdtPr>
              <w:sdtEndPr/>
              <w:sdtContent>
                <w:r w:rsidR="00FF0918" w:rsidRPr="00FF0918">
                  <w:rPr>
                    <w:rFonts w:ascii="Arial" w:hAnsi="Arial" w:cs="Arial"/>
                    <w:lang w:val="en-CA"/>
                  </w:rPr>
                  <w:t>Click or tap here to enter a date.</w:t>
                </w:r>
              </w:sdtContent>
            </w:sdt>
          </w:p>
        </w:tc>
      </w:tr>
    </w:tbl>
    <w:p w14:paraId="1E9FE7A5" w14:textId="77777777" w:rsidR="00D07A3D" w:rsidRPr="00FF0918" w:rsidRDefault="00D07A3D" w:rsidP="001D214D">
      <w:pPr>
        <w:rPr>
          <w:rFonts w:ascii="Arial" w:hAnsi="Arial" w:cs="Arial"/>
          <w:u w:val="single"/>
          <w:lang w:val="en-CA"/>
        </w:rPr>
      </w:pPr>
    </w:p>
    <w:sectPr w:rsidR="00D07A3D" w:rsidRPr="00FF09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F7850" w14:textId="77777777" w:rsidR="005D3E15" w:rsidRDefault="005D3E15" w:rsidP="009F2B01">
      <w:pPr>
        <w:spacing w:after="0" w:line="240" w:lineRule="auto"/>
      </w:pPr>
      <w:r>
        <w:separator/>
      </w:r>
    </w:p>
  </w:endnote>
  <w:endnote w:type="continuationSeparator" w:id="0">
    <w:p w14:paraId="6852A1C4" w14:textId="77777777" w:rsidR="005D3E15" w:rsidRDefault="005D3E15" w:rsidP="009F2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6B6F0" w14:textId="77777777" w:rsidR="00DE5E24" w:rsidRDefault="00DE5E24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87B5C" w14:textId="77777777" w:rsidR="009F2B01" w:rsidRPr="000F15F1" w:rsidRDefault="009F2B01" w:rsidP="009F2B01">
    <w:pPr>
      <w:jc w:val="right"/>
      <w:rPr>
        <w:rFonts w:ascii="Calibri" w:hAnsi="Calibri" w:cs="Calibri"/>
        <w:sz w:val="18"/>
        <w:szCs w:val="18"/>
        <w:lang w:val="en-US"/>
      </w:rPr>
    </w:pPr>
    <w:r>
      <w:rPr>
        <w:rFonts w:ascii="Calibri" w:hAnsi="Calibri" w:cs="Calibri"/>
        <w:sz w:val="18"/>
        <w:szCs w:val="18"/>
        <w:lang w:val="en-CA"/>
      </w:rPr>
      <w:t xml:space="preserve">Simplified contract, based on the CNESST’s employment contract: </w:t>
    </w:r>
    <w:r>
      <w:fldChar w:fldCharType="begin"/>
    </w:r>
    <w:r w:rsidRPr="00077A42">
      <w:rPr>
        <w:lang w:val="en-CA"/>
      </w:rPr>
      <w:instrText>HYPERLINK "https://www.cnesst.gouv.qc.ca/sites/default/files/documents/dc200-989-2-contrattravail.pdf"</w:instrText>
    </w:r>
    <w:r>
      <w:fldChar w:fldCharType="separate"/>
    </w:r>
    <w:r>
      <w:rPr>
        <w:rStyle w:val="Lienhypertexte"/>
        <w:rFonts w:ascii="Calibri" w:hAnsi="Calibri" w:cs="Calibri"/>
        <w:sz w:val="18"/>
        <w:szCs w:val="18"/>
        <w:lang w:val="en-CA"/>
      </w:rPr>
      <w:t>dc200</w:t>
    </w:r>
    <w:r w:rsidR="00AD52B9">
      <w:rPr>
        <w:rStyle w:val="Lienhypertexte"/>
        <w:rFonts w:ascii="Calibri" w:hAnsi="Calibri" w:cs="Calibri"/>
        <w:sz w:val="18"/>
        <w:szCs w:val="18"/>
        <w:lang w:val="en-CA"/>
      </w:rPr>
      <w:noBreakHyphen/>
    </w:r>
    <w:r>
      <w:rPr>
        <w:rStyle w:val="Lienhypertexte"/>
        <w:rFonts w:ascii="Calibri" w:hAnsi="Calibri" w:cs="Calibri"/>
        <w:sz w:val="18"/>
        <w:szCs w:val="18"/>
        <w:lang w:val="en-CA"/>
      </w:rPr>
      <w:t>989</w:t>
    </w:r>
    <w:r w:rsidR="00AD52B9">
      <w:rPr>
        <w:rStyle w:val="Lienhypertexte"/>
        <w:rFonts w:ascii="Calibri" w:hAnsi="Calibri" w:cs="Calibri"/>
        <w:sz w:val="18"/>
        <w:szCs w:val="18"/>
        <w:lang w:val="en-CA"/>
      </w:rPr>
      <w:noBreakHyphen/>
    </w:r>
    <w:r>
      <w:rPr>
        <w:rStyle w:val="Lienhypertexte"/>
        <w:rFonts w:ascii="Calibri" w:hAnsi="Calibri" w:cs="Calibri"/>
        <w:sz w:val="18"/>
        <w:szCs w:val="18"/>
        <w:lang w:val="en-CA"/>
      </w:rPr>
      <w:t>2</w:t>
    </w:r>
    <w:r w:rsidR="00AD52B9">
      <w:rPr>
        <w:rStyle w:val="Lienhypertexte"/>
        <w:rFonts w:ascii="Calibri" w:hAnsi="Calibri" w:cs="Calibri"/>
        <w:sz w:val="18"/>
        <w:szCs w:val="18"/>
        <w:lang w:val="en-CA"/>
      </w:rPr>
      <w:noBreakHyphen/>
    </w:r>
    <w:r>
      <w:rPr>
        <w:rStyle w:val="Lienhypertexte"/>
        <w:rFonts w:ascii="Calibri" w:hAnsi="Calibri" w:cs="Calibri"/>
        <w:sz w:val="18"/>
        <w:szCs w:val="18"/>
        <w:lang w:val="en-CA"/>
      </w:rPr>
      <w:t>contrattravail.pdf</w:t>
    </w:r>
    <w:r>
      <w:fldChar w:fldCharType="end"/>
    </w:r>
  </w:p>
  <w:p w14:paraId="18214BE5" w14:textId="77777777" w:rsidR="009F2B01" w:rsidRPr="000F15F1" w:rsidRDefault="009F2B01" w:rsidP="009F2B01">
    <w:pPr>
      <w:pStyle w:val="Pieddepage"/>
      <w:jc w:val="right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EA1C" w14:textId="77777777" w:rsidR="00DE5E24" w:rsidRDefault="00DE5E2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4B160" w14:textId="77777777" w:rsidR="005D3E15" w:rsidRDefault="005D3E15" w:rsidP="009F2B01">
      <w:pPr>
        <w:spacing w:after="0" w:line="240" w:lineRule="auto"/>
      </w:pPr>
      <w:r>
        <w:separator/>
      </w:r>
    </w:p>
  </w:footnote>
  <w:footnote w:type="continuationSeparator" w:id="0">
    <w:p w14:paraId="22C33F76" w14:textId="77777777" w:rsidR="005D3E15" w:rsidRDefault="005D3E15" w:rsidP="009F2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EA647" w14:textId="77777777" w:rsidR="00DE5E24" w:rsidRDefault="00DE5E24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A9F1" w14:textId="77777777" w:rsidR="00DE5E24" w:rsidRPr="000F15F1" w:rsidRDefault="009F2B01" w:rsidP="009F2B01">
    <w:pPr>
      <w:spacing w:after="0"/>
      <w:jc w:val="center"/>
      <w:rPr>
        <w:rFonts w:ascii="Calibri" w:hAnsi="Calibri" w:cs="Calibri"/>
        <w:b/>
        <w:bCs/>
        <w:sz w:val="28"/>
        <w:szCs w:val="28"/>
        <w:lang w:val="en-US"/>
      </w:rPr>
    </w:pPr>
    <w:r>
      <w:rPr>
        <w:rFonts w:ascii="Calibri" w:hAnsi="Calibri" w:cs="Calibri"/>
        <w:b/>
        <w:bCs/>
        <w:sz w:val="28"/>
        <w:szCs w:val="28"/>
        <w:lang w:val="en-CA"/>
      </w:rPr>
      <w:t>Employment contract template -</w:t>
    </w:r>
  </w:p>
  <w:p w14:paraId="3F1F7797" w14:textId="77777777" w:rsidR="009F2B01" w:rsidRPr="000F15F1" w:rsidRDefault="009F2B01" w:rsidP="009F2B01">
    <w:pPr>
      <w:spacing w:after="0"/>
      <w:jc w:val="center"/>
      <w:rPr>
        <w:rFonts w:ascii="Calibri" w:hAnsi="Calibri" w:cs="Calibri"/>
        <w:b/>
        <w:bCs/>
        <w:sz w:val="28"/>
        <w:szCs w:val="28"/>
        <w:lang w:val="en-US"/>
      </w:rPr>
    </w:pPr>
    <w:r>
      <w:rPr>
        <w:rFonts w:ascii="Calibri" w:hAnsi="Calibri" w:cs="Calibri"/>
        <w:b/>
        <w:bCs/>
        <w:sz w:val="28"/>
        <w:szCs w:val="28"/>
        <w:lang w:val="en-CA"/>
      </w:rPr>
      <w:t>Home autonomy allowance modality</w:t>
    </w:r>
  </w:p>
  <w:p w14:paraId="353BAB35" w14:textId="77777777" w:rsidR="009F2B01" w:rsidRPr="000F15F1" w:rsidRDefault="009F2B01">
    <w:pPr>
      <w:pStyle w:val="En-tte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571C5" w14:textId="77777777" w:rsidR="00DE5E24" w:rsidRDefault="00DE5E2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77861"/>
    <w:multiLevelType w:val="hybridMultilevel"/>
    <w:tmpl w:val="D4F68D0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F454A"/>
    <w:multiLevelType w:val="hybridMultilevel"/>
    <w:tmpl w:val="149C24E6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631873"/>
    <w:multiLevelType w:val="hybridMultilevel"/>
    <w:tmpl w:val="75D60C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948264">
    <w:abstractNumId w:val="1"/>
  </w:num>
  <w:num w:numId="2" w16cid:durableId="295070124">
    <w:abstractNumId w:val="0"/>
  </w:num>
  <w:num w:numId="3" w16cid:durableId="1407803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G2a7ku6HiiANSnV+ONN7xAtTIHurf3hjFFQ17YXjK/BmPVoHd7X5e55fMteh13097TUQZ2kP4lLnnDlgv5hxA==" w:salt="goNebinvlmLbvC7WwS8FJ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15"/>
    <w:rsid w:val="00013B59"/>
    <w:rsid w:val="00055F7F"/>
    <w:rsid w:val="00077A42"/>
    <w:rsid w:val="000A5EDE"/>
    <w:rsid w:val="000F15F1"/>
    <w:rsid w:val="00107DD5"/>
    <w:rsid w:val="001425A7"/>
    <w:rsid w:val="00182BCB"/>
    <w:rsid w:val="001D214D"/>
    <w:rsid w:val="001D700D"/>
    <w:rsid w:val="00210B94"/>
    <w:rsid w:val="0023202B"/>
    <w:rsid w:val="00257A1A"/>
    <w:rsid w:val="002C5AB4"/>
    <w:rsid w:val="00337E39"/>
    <w:rsid w:val="003C7DAB"/>
    <w:rsid w:val="00490125"/>
    <w:rsid w:val="00495096"/>
    <w:rsid w:val="004C29CE"/>
    <w:rsid w:val="004C4172"/>
    <w:rsid w:val="0057425D"/>
    <w:rsid w:val="0059717B"/>
    <w:rsid w:val="005A3D67"/>
    <w:rsid w:val="005D3E15"/>
    <w:rsid w:val="005E1A0E"/>
    <w:rsid w:val="00633185"/>
    <w:rsid w:val="00637743"/>
    <w:rsid w:val="00640C26"/>
    <w:rsid w:val="0065077B"/>
    <w:rsid w:val="00687D0A"/>
    <w:rsid w:val="00771489"/>
    <w:rsid w:val="007975E1"/>
    <w:rsid w:val="007B48E9"/>
    <w:rsid w:val="007D5ADA"/>
    <w:rsid w:val="007D6819"/>
    <w:rsid w:val="008024CD"/>
    <w:rsid w:val="008B27BD"/>
    <w:rsid w:val="00933D0A"/>
    <w:rsid w:val="009350E2"/>
    <w:rsid w:val="009C4F28"/>
    <w:rsid w:val="009F2B01"/>
    <w:rsid w:val="00A16B0D"/>
    <w:rsid w:val="00A31820"/>
    <w:rsid w:val="00A818FE"/>
    <w:rsid w:val="00AD52B9"/>
    <w:rsid w:val="00AE27AF"/>
    <w:rsid w:val="00AF1923"/>
    <w:rsid w:val="00AF3C5C"/>
    <w:rsid w:val="00B07068"/>
    <w:rsid w:val="00B30509"/>
    <w:rsid w:val="00B811AB"/>
    <w:rsid w:val="00BD5799"/>
    <w:rsid w:val="00C23CF1"/>
    <w:rsid w:val="00C251E6"/>
    <w:rsid w:val="00C4414A"/>
    <w:rsid w:val="00CA28FF"/>
    <w:rsid w:val="00CE2714"/>
    <w:rsid w:val="00CE52FA"/>
    <w:rsid w:val="00D0687F"/>
    <w:rsid w:val="00D07A3D"/>
    <w:rsid w:val="00D32ECA"/>
    <w:rsid w:val="00DA16E9"/>
    <w:rsid w:val="00DE5E24"/>
    <w:rsid w:val="00E12872"/>
    <w:rsid w:val="00E16432"/>
    <w:rsid w:val="00E22D7A"/>
    <w:rsid w:val="00E26906"/>
    <w:rsid w:val="00E60211"/>
    <w:rsid w:val="00EA0DA0"/>
    <w:rsid w:val="00EC6B2D"/>
    <w:rsid w:val="00F27FD8"/>
    <w:rsid w:val="00FF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B93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E1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E1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E1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E1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E1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E1A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E1A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E1A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E1A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E1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E1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E1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E1A0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E1A0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E1A0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E1A0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E1A0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E1A0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E1A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E1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E1A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E1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E1A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E1A0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E1A0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E1A0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E1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E1A0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E1A0E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E12872"/>
    <w:rPr>
      <w:color w:val="0563C1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16432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E16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F2B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F2B01"/>
  </w:style>
  <w:style w:type="paragraph" w:styleId="Pieddepage">
    <w:name w:val="footer"/>
    <w:basedOn w:val="Normal"/>
    <w:link w:val="PieddepageCar"/>
    <w:uiPriority w:val="99"/>
    <w:unhideWhenUsed/>
    <w:rsid w:val="009F2B0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F2B01"/>
  </w:style>
  <w:style w:type="paragraph" w:styleId="Rvision">
    <w:name w:val="Revision"/>
    <w:hidden/>
    <w:uiPriority w:val="99"/>
    <w:semiHidden/>
    <w:rsid w:val="002C5AB4"/>
    <w:pPr>
      <w:spacing w:after="0" w:line="240" w:lineRule="auto"/>
    </w:pPr>
  </w:style>
  <w:style w:type="character" w:styleId="Lienhypertextesuivivisit">
    <w:name w:val="FollowedHyperlink"/>
    <w:basedOn w:val="Policepardfaut"/>
    <w:uiPriority w:val="99"/>
    <w:semiHidden/>
    <w:unhideWhenUsed/>
    <w:rsid w:val="00D32ECA"/>
    <w:rPr>
      <w:color w:val="96607D" w:themeColor="followed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9C4F2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enuquebec.ca/en/online-services/forms-and-publications/businesses/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ad.cpnsss@ssss.gouv.qc.ca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F95C2921D946ABB90F02B8DFFD67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30031A9-D5A4-4E57-8A2E-91050E965B0F}"/>
      </w:docPartPr>
      <w:docPartBody>
        <w:p w:rsidR="005A0FC1" w:rsidRDefault="005A0FC1">
          <w:pPr>
            <w:pStyle w:val="E8F95C2921D946ABB90F02B8DFFD67AC"/>
          </w:pPr>
          <w:r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p>
      </w:docPartBody>
    </w:docPart>
    <w:docPart>
      <w:docPartPr>
        <w:name w:val="B872E887A682411B984F7B1F6513E3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C6E17C-6F28-457F-9FFD-5C7706D071B9}"/>
      </w:docPartPr>
      <w:docPartBody>
        <w:p w:rsidR="005A0FC1" w:rsidRDefault="005A0FC1">
          <w:pPr>
            <w:pStyle w:val="B872E887A682411B984F7B1F6513E3E7"/>
          </w:pPr>
          <w:r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p>
      </w:docPartBody>
    </w:docPart>
    <w:docPart>
      <w:docPartPr>
        <w:name w:val="1C0267EEB18F4020B87EA29C4A7B3C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3E7C79-9F39-49E6-9F7C-480BA982D7C0}"/>
      </w:docPartPr>
      <w:docPartBody>
        <w:p w:rsidR="005A0FC1" w:rsidRDefault="005A0FC1">
          <w:pPr>
            <w:pStyle w:val="1C0267EEB18F4020B87EA29C4A7B3CFC"/>
          </w:pPr>
          <w:r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p>
      </w:docPartBody>
    </w:docPart>
    <w:docPart>
      <w:docPartPr>
        <w:name w:val="D5497963BAA14F84BD2AD6DD82686A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6DBBE9-F450-4BBC-A6A1-0D936B466FEE}"/>
      </w:docPartPr>
      <w:docPartBody>
        <w:p w:rsidR="005A0FC1" w:rsidRDefault="005A0FC1">
          <w:pPr>
            <w:pStyle w:val="D5497963BAA14F84BD2AD6DD82686ADD"/>
          </w:pPr>
          <w:r w:rsidRPr="001D214D">
            <w:rPr>
              <w:rStyle w:val="Textedelespacerserv"/>
              <w:rFonts w:ascii="Arial" w:hAnsi="Arial" w:cs="Arial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FC1"/>
    <w:rsid w:val="005A0FC1"/>
    <w:rsid w:val="00C2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666666"/>
    </w:rPr>
  </w:style>
  <w:style w:type="paragraph" w:customStyle="1" w:styleId="E8F95C2921D946ABB90F02B8DFFD67AC">
    <w:name w:val="E8F95C2921D946ABB90F02B8DFFD67AC"/>
  </w:style>
  <w:style w:type="paragraph" w:customStyle="1" w:styleId="B872E887A682411B984F7B1F6513E3E7">
    <w:name w:val="B872E887A682411B984F7B1F6513E3E7"/>
  </w:style>
  <w:style w:type="paragraph" w:customStyle="1" w:styleId="1C0267EEB18F4020B87EA29C4A7B3CFC">
    <w:name w:val="1C0267EEB18F4020B87EA29C4A7B3CFC"/>
  </w:style>
  <w:style w:type="paragraph" w:customStyle="1" w:styleId="D5497963BAA14F84BD2AD6DD82686ADD">
    <w:name w:val="D5497963BAA14F84BD2AD6DD82686A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52376-148F-48BB-80DF-65C57760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2026_Contract template AAD_cf_vf</Template>
  <TotalTime>2</TotalTime>
  <Pages>3</Pages>
  <Words>669</Words>
  <Characters>3682</Characters>
  <Application>Microsoft Office Word</Application>
  <DocSecurity>0</DocSecurity>
  <Lines>30</Lines>
  <Paragraphs>8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Claudine Fortin</dc:creator>
  <cp:keywords/>
  <dc:description/>
  <cp:lastModifiedBy>Claudine Fortin</cp:lastModifiedBy>
  <cp:revision>2</cp:revision>
  <dcterms:created xsi:type="dcterms:W3CDTF">2026-06-10T20:38:00Z</dcterms:created>
  <dcterms:modified xsi:type="dcterms:W3CDTF">2026-06-10T20:38:00Z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d8d5d-78e2-4a62-9fcd-016eb5e4c57c_Enabled">
    <vt:lpwstr>true</vt:lpwstr>
  </property>
  <property fmtid="{D5CDD505-2E9C-101B-9397-08002B2CF9AE}" pid="3" name="MSIP_Label_6a7d8d5d-78e2-4a62-9fcd-016eb5e4c57c_SetDate">
    <vt:lpwstr>2025-02-13T21:43:46Z</vt:lpwstr>
  </property>
  <property fmtid="{D5CDD505-2E9C-101B-9397-08002B2CF9AE}" pid="4" name="MSIP_Label_6a7d8d5d-78e2-4a62-9fcd-016eb5e4c57c_Method">
    <vt:lpwstr>Standard</vt:lpwstr>
  </property>
  <property fmtid="{D5CDD505-2E9C-101B-9397-08002B2CF9AE}" pid="5" name="MSIP_Label_6a7d8d5d-78e2-4a62-9fcd-016eb5e4c57c_Name">
    <vt:lpwstr>Général</vt:lpwstr>
  </property>
  <property fmtid="{D5CDD505-2E9C-101B-9397-08002B2CF9AE}" pid="6" name="MSIP_Label_6a7d8d5d-78e2-4a62-9fcd-016eb5e4c57c_SiteId">
    <vt:lpwstr>06e1fe28-5f8b-4075-bf6c-ae24be1a7992</vt:lpwstr>
  </property>
  <property fmtid="{D5CDD505-2E9C-101B-9397-08002B2CF9AE}" pid="7" name="MSIP_Label_6a7d8d5d-78e2-4a62-9fcd-016eb5e4c57c_ActionId">
    <vt:lpwstr>6dc3b34d-c281-4719-a416-418315484701</vt:lpwstr>
  </property>
  <property fmtid="{D5CDD505-2E9C-101B-9397-08002B2CF9AE}" pid="8" name="MSIP_Label_6a7d8d5d-78e2-4a62-9fcd-016eb5e4c57c_ContentBits">
    <vt:lpwstr>0</vt:lpwstr>
  </property>
</Properties>
</file>