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11339" w14:textId="77777777" w:rsidR="007E3234" w:rsidRDefault="007E3234" w:rsidP="009A42B9">
      <w:pPr>
        <w:ind w:right="7"/>
      </w:pPr>
    </w:p>
    <w:sdt>
      <w:sdtPr>
        <w:rPr>
          <w:lang w:val="en-US"/>
        </w:rPr>
        <w:alias w:val="XX (date)"/>
        <w:tag w:val="XX (date)"/>
        <w:id w:val="131147140"/>
        <w:placeholder>
          <w:docPart w:val="7EA6AB55629A4E5A97C76541AD08B4B4"/>
        </w:placeholder>
        <w:date w:fullDate="2026-04-20T00:00:00Z">
          <w:dateFormat w:val="d MMMM yyyy"/>
          <w:lid w:val="en-CA"/>
          <w:storeMappedDataAs w:val="dateTime"/>
          <w:calendar w:val="gregorian"/>
        </w:date>
      </w:sdtPr>
      <w:sdtContent>
        <w:p w14:paraId="538E44DA" w14:textId="1BE9B4DB" w:rsidR="002D72AE" w:rsidRPr="002C7E0F" w:rsidRDefault="0001197B" w:rsidP="009A42B9">
          <w:pPr>
            <w:ind w:right="7"/>
            <w:rPr>
              <w:lang w:val="en-CA"/>
            </w:rPr>
          </w:pPr>
          <w:r w:rsidRPr="00097AB8">
            <w:rPr>
              <w:rStyle w:val="Textedelespacerserv"/>
              <w:lang w:val="en-CA"/>
            </w:rPr>
            <w:t>20</w:t>
          </w:r>
          <w:r w:rsidRPr="00DD0C19">
            <w:rPr>
              <w:rStyle w:val="Textedelespacerserv"/>
              <w:lang w:val="en-CA"/>
            </w:rPr>
            <w:t xml:space="preserve"> April 2026</w:t>
          </w:r>
        </w:p>
      </w:sdtContent>
    </w:sdt>
    <w:p w14:paraId="1AEA8E2D" w14:textId="77777777" w:rsidR="004035AC" w:rsidRPr="00097AB8" w:rsidRDefault="004035AC" w:rsidP="009A42B9">
      <w:pPr>
        <w:ind w:right="7"/>
        <w:rPr>
          <w:lang w:val="en-CA"/>
        </w:rPr>
      </w:pPr>
    </w:p>
    <w:p w14:paraId="335D1EFA" w14:textId="77777777" w:rsidR="00B84400" w:rsidRPr="00097AB8" w:rsidRDefault="00B84400" w:rsidP="009A42B9">
      <w:pPr>
        <w:ind w:right="7"/>
        <w:rPr>
          <w:lang w:val="en-CA"/>
        </w:rPr>
      </w:pPr>
    </w:p>
    <w:p w14:paraId="167A335E" w14:textId="77777777" w:rsidR="007E3234" w:rsidRPr="00097AB8" w:rsidRDefault="007E3234" w:rsidP="009A42B9">
      <w:pPr>
        <w:ind w:right="7"/>
        <w:rPr>
          <w:lang w:val="en-CA"/>
        </w:rPr>
      </w:pPr>
    </w:p>
    <w:sdt>
      <w:sdtPr>
        <w:rPr>
          <w:rStyle w:val="Textedelespacerserv"/>
          <w:lang w:val="en-CA"/>
        </w:rPr>
        <w:alias w:val="(Surname, first name of the person requesting confirmation of employment)"/>
        <w:tag w:val="(Surname, first name of the person requesting confirmation of employment)"/>
        <w:id w:val="-2042900300"/>
        <w:placeholder>
          <w:docPart w:val="DA0AF3B9AC1C469F8952224C3FB31F83"/>
        </w:placeholder>
        <w:showingPlcHdr/>
        <w:text/>
      </w:sdtPr>
      <w:sdtContent>
        <w:p w14:paraId="7666E6E8" w14:textId="4E45F42B" w:rsidR="00097AB8" w:rsidRPr="00097AB8" w:rsidRDefault="00097AB8" w:rsidP="009A42B9">
          <w:pPr>
            <w:ind w:right="7"/>
            <w:rPr>
              <w:rStyle w:val="Textedelespacerserv"/>
              <w:lang w:val="en-CA"/>
            </w:rPr>
          </w:pPr>
          <w:r w:rsidRPr="00097AB8">
            <w:rPr>
              <w:rStyle w:val="Textedelespacerserv"/>
              <w:lang w:val="en-CA"/>
            </w:rPr>
            <w:t>(Surname, first name of the person requesting confirmation of em</w:t>
          </w:r>
          <w:r>
            <w:rPr>
              <w:rStyle w:val="Textedelespacerserv"/>
              <w:lang w:val="en-CA"/>
            </w:rPr>
            <w:t>ployment)</w:t>
          </w:r>
          <w:r w:rsidRPr="00097AB8">
            <w:rPr>
              <w:rStyle w:val="Textedelespacerserv"/>
              <w:lang w:val="en-CA"/>
            </w:rPr>
            <w:t>.</w:t>
          </w:r>
        </w:p>
      </w:sdtContent>
    </w:sdt>
    <w:sdt>
      <w:sdtPr>
        <w:rPr>
          <w:rStyle w:val="Textedelespacerserv"/>
          <w:lang w:val="en-CA"/>
        </w:rPr>
        <w:alias w:val="(Mailing address)"/>
        <w:tag w:val="(Mailing address)"/>
        <w:id w:val="50742557"/>
        <w:placeholder>
          <w:docPart w:val="1DA065A127274D91AFE34AD28D82C790"/>
        </w:placeholder>
        <w:showingPlcHdr/>
        <w:text/>
      </w:sdtPr>
      <w:sdtContent>
        <w:p w14:paraId="18250A97" w14:textId="200A4116" w:rsidR="00097AB8" w:rsidRPr="00097AB8" w:rsidRDefault="007905B9" w:rsidP="009A42B9">
          <w:pPr>
            <w:ind w:right="7"/>
            <w:rPr>
              <w:rStyle w:val="Textedelespacerserv"/>
              <w:lang w:val="en-CA"/>
            </w:rPr>
          </w:pPr>
          <w:r>
            <w:rPr>
              <w:rStyle w:val="Textedelespacerserv"/>
              <w:lang w:val="en-CA"/>
            </w:rPr>
            <w:t>(</w:t>
          </w:r>
          <w:r w:rsidR="00097AB8">
            <w:rPr>
              <w:rStyle w:val="Textedelespacerserv"/>
              <w:lang w:val="en-CA"/>
            </w:rPr>
            <w:t>Mailing address</w:t>
          </w:r>
          <w:r>
            <w:rPr>
              <w:rStyle w:val="Textedelespacerserv"/>
              <w:lang w:val="en-CA"/>
            </w:rPr>
            <w:t>)</w:t>
          </w:r>
          <w:r w:rsidR="00097AB8" w:rsidRPr="00DD0C19">
            <w:rPr>
              <w:rStyle w:val="Textedelespacerserv"/>
              <w:lang w:val="en-CA"/>
            </w:rPr>
            <w:t>.</w:t>
          </w:r>
        </w:p>
      </w:sdtContent>
    </w:sdt>
    <w:p w14:paraId="0413E970" w14:textId="77777777" w:rsidR="00B84400" w:rsidRPr="00551769" w:rsidRDefault="00B84400" w:rsidP="009A42B9">
      <w:pPr>
        <w:ind w:right="7"/>
        <w:rPr>
          <w:lang w:val="en-US"/>
        </w:rPr>
      </w:pPr>
    </w:p>
    <w:p w14:paraId="0AEF2B95" w14:textId="77777777" w:rsidR="00174856" w:rsidRPr="00551769" w:rsidRDefault="00174856" w:rsidP="009A42B9">
      <w:pPr>
        <w:ind w:right="7"/>
        <w:rPr>
          <w:lang w:val="en-US"/>
        </w:rPr>
      </w:pPr>
    </w:p>
    <w:p w14:paraId="1467A7F5" w14:textId="77777777" w:rsidR="00B84400" w:rsidRPr="00551769" w:rsidRDefault="00B84400" w:rsidP="009A42B9">
      <w:pPr>
        <w:ind w:right="7"/>
        <w:rPr>
          <w:b/>
          <w:lang w:val="en-US"/>
        </w:rPr>
      </w:pPr>
      <w:r>
        <w:rPr>
          <w:b/>
          <w:bCs/>
          <w:lang w:val="en-CA"/>
        </w:rPr>
        <w:t>Re: Confirmation of hours allocated for the home autonomy allowance (HAA)</w:t>
      </w:r>
    </w:p>
    <w:p w14:paraId="67A317A7" w14:textId="77777777" w:rsidR="00B84400" w:rsidRPr="00551769" w:rsidRDefault="00B84400" w:rsidP="009A42B9">
      <w:pPr>
        <w:ind w:right="7"/>
        <w:rPr>
          <w:lang w:val="en-US"/>
        </w:rPr>
      </w:pPr>
    </w:p>
    <w:p w14:paraId="76CF3D9A" w14:textId="77777777" w:rsidR="00174856" w:rsidRPr="00551769" w:rsidRDefault="00174856" w:rsidP="009A42B9">
      <w:pPr>
        <w:ind w:right="7"/>
        <w:rPr>
          <w:lang w:val="en-US"/>
        </w:rPr>
      </w:pPr>
    </w:p>
    <w:p w14:paraId="55645169" w14:textId="09AD44A7" w:rsidR="0001197B" w:rsidRPr="00551769" w:rsidRDefault="002C7E0F" w:rsidP="0001197B">
      <w:pPr>
        <w:ind w:right="7"/>
        <w:rPr>
          <w:lang w:val="en-US"/>
        </w:rPr>
      </w:pPr>
      <w:r>
        <w:rPr>
          <w:lang w:val="en-US"/>
        </w:rPr>
        <w:t xml:space="preserve">Dear </w:t>
      </w:r>
      <w:sdt>
        <w:sdtPr>
          <w:rPr>
            <w:lang w:val="en-US"/>
          </w:rPr>
          <w:id w:val="1283687248"/>
          <w:placeholder>
            <w:docPart w:val="2ACBE8830B1E41898F97D75FEACE312D"/>
          </w:placeholder>
          <w15:color w:val="C0C0C0"/>
          <w:dropDownList>
            <w:listItem w:displayText="Sir" w:value="Sir"/>
            <w:listItem w:displayText="Madam" w:value="Madam"/>
          </w:dropDownList>
        </w:sdtPr>
        <w:sdtContent>
          <w:r w:rsidR="00097AB8" w:rsidRPr="00DD0C19">
            <w:rPr>
              <w:rStyle w:val="Textedelespacerserv"/>
              <w:lang w:val="en-CA"/>
            </w:rPr>
            <w:t>Madam</w:t>
          </w:r>
        </w:sdtContent>
      </w:sdt>
      <w:r>
        <w:rPr>
          <w:lang w:val="en-US"/>
        </w:rPr>
        <w:t>,</w:t>
      </w:r>
    </w:p>
    <w:p w14:paraId="6AB83A7A" w14:textId="77777777" w:rsidR="0001197B" w:rsidRPr="00551769" w:rsidRDefault="0001197B" w:rsidP="009A42B9">
      <w:pPr>
        <w:ind w:right="7"/>
        <w:rPr>
          <w:lang w:val="en-US"/>
        </w:rPr>
      </w:pPr>
    </w:p>
    <w:p w14:paraId="77D993F1" w14:textId="77777777" w:rsidR="00174856" w:rsidRPr="00551769" w:rsidRDefault="00174856" w:rsidP="009A42B9">
      <w:pPr>
        <w:ind w:right="7"/>
        <w:rPr>
          <w:lang w:val="en-US"/>
        </w:rPr>
      </w:pPr>
    </w:p>
    <w:p w14:paraId="710D7624" w14:textId="77777777" w:rsidR="003F4EBB" w:rsidRPr="00551769" w:rsidRDefault="45B9B032" w:rsidP="009A42B9">
      <w:pPr>
        <w:ind w:right="7"/>
        <w:rPr>
          <w:rStyle w:val="ui-provider"/>
          <w:lang w:val="en-US"/>
        </w:rPr>
      </w:pPr>
      <w:r>
        <w:rPr>
          <w:rStyle w:val="ui-provider"/>
          <w:lang w:val="en-CA"/>
        </w:rPr>
        <w:t xml:space="preserve">In response to your request, </w:t>
      </w:r>
      <w:r w:rsidR="00551769">
        <w:rPr>
          <w:rStyle w:val="ui-provider"/>
          <w:lang w:val="en-CA"/>
        </w:rPr>
        <w:t>I </w:t>
      </w:r>
      <w:sdt>
        <w:sdtPr>
          <w:rPr>
            <w:rStyle w:val="Textedelespacerserv"/>
            <w:lang w:val="en-CA"/>
          </w:rPr>
          <w:alias w:val="(user/employer’s name)"/>
          <w:tag w:val="(user/employer’s name)"/>
          <w:id w:val="-580062931"/>
          <w:placeholder>
            <w:docPart w:val="1BBEAF08F6354BB196FF386852EEC8ED"/>
          </w:placeholder>
          <w:text/>
        </w:sdtPr>
        <w:sdtContent>
          <w:r w:rsidRPr="00E703E9">
            <w:rPr>
              <w:rStyle w:val="Textedelespacerserv"/>
              <w:lang w:val="en-CA"/>
            </w:rPr>
            <w:t>(user/employer’s name)</w:t>
          </w:r>
        </w:sdtContent>
      </w:sdt>
      <w:r>
        <w:rPr>
          <w:rStyle w:val="ui-provider"/>
          <w:lang w:val="en-CA"/>
        </w:rPr>
        <w:t xml:space="preserve"> hereby confirm that a</w:t>
      </w:r>
      <w:r w:rsidR="00551769">
        <w:rPr>
          <w:rStyle w:val="ui-provider"/>
          <w:lang w:val="en-CA"/>
        </w:rPr>
        <w:t> </w:t>
      </w:r>
      <w:r>
        <w:rPr>
          <w:rStyle w:val="ui-provider"/>
          <w:lang w:val="en-CA"/>
        </w:rPr>
        <w:t xml:space="preserve">total of </w:t>
      </w:r>
      <w:sdt>
        <w:sdtPr>
          <w:rPr>
            <w:rStyle w:val="ui-provider"/>
            <w:lang w:val="en-CA"/>
          </w:rPr>
          <w:alias w:val="(number)"/>
          <w:tag w:val="(number)"/>
          <w:id w:val="-1711876371"/>
          <w:placeholder>
            <w:docPart w:val="1BBEAF08F6354BB196FF386852EEC8ED"/>
          </w:placeholder>
          <w:text/>
        </w:sdtPr>
        <w:sdtContent>
          <w:r w:rsidRPr="00DD0C19">
            <w:rPr>
              <w:rStyle w:val="Textedelespacerserv"/>
              <w:lang w:val="en-CA"/>
            </w:rPr>
            <w:t>(number)</w:t>
          </w:r>
        </w:sdtContent>
      </w:sdt>
      <w:r w:rsidRPr="00B237BA">
        <w:rPr>
          <w:rStyle w:val="ui-provider"/>
          <w:lang w:val="en-CA"/>
        </w:rPr>
        <w:t xml:space="preserve"> </w:t>
      </w:r>
      <w:r>
        <w:rPr>
          <w:rStyle w:val="ui-provider"/>
          <w:lang w:val="en-CA"/>
        </w:rPr>
        <w:t>hours per week are currently allocated under the home autonomy allowance modality.</w:t>
      </w:r>
    </w:p>
    <w:p w14:paraId="2C7A2B01" w14:textId="77777777" w:rsidR="00BF62C5" w:rsidRPr="00551769" w:rsidRDefault="00BF62C5" w:rsidP="009A42B9">
      <w:pPr>
        <w:ind w:right="7"/>
        <w:rPr>
          <w:rStyle w:val="ui-provider"/>
          <w:lang w:val="en-US"/>
        </w:rPr>
      </w:pPr>
    </w:p>
    <w:p w14:paraId="65D09CCD" w14:textId="77777777" w:rsidR="003F4EBB" w:rsidRPr="00551769" w:rsidRDefault="003F4EBB" w:rsidP="009A42B9">
      <w:pPr>
        <w:ind w:right="7"/>
        <w:rPr>
          <w:rStyle w:val="ui-provider"/>
          <w:lang w:val="en-US"/>
        </w:rPr>
      </w:pPr>
    </w:p>
    <w:p w14:paraId="0F1C63B4" w14:textId="71E96D88" w:rsidR="004035AC" w:rsidRPr="00551769" w:rsidRDefault="00551769" w:rsidP="009A42B9">
      <w:pPr>
        <w:ind w:right="7"/>
        <w:rPr>
          <w:rStyle w:val="ui-provider"/>
          <w:lang w:val="en-US"/>
        </w:rPr>
      </w:pPr>
      <w:r>
        <w:rPr>
          <w:rStyle w:val="ui-provider"/>
          <w:lang w:val="en-CA"/>
        </w:rPr>
        <w:t>I </w:t>
      </w:r>
      <w:r w:rsidR="00174856">
        <w:rPr>
          <w:rStyle w:val="ui-provider"/>
          <w:lang w:val="en-CA"/>
        </w:rPr>
        <w:t xml:space="preserve">confirm that the wage for </w:t>
      </w:r>
      <w:sdt>
        <w:sdtPr>
          <w:rPr>
            <w:rStyle w:val="ui-provider"/>
            <w:color w:val="0070C0"/>
            <w:lang w:val="en-CA"/>
          </w:rPr>
          <w:alias w:val="(HAA worker’s name)"/>
          <w:tag w:val="(HAA worker’s name)"/>
          <w:id w:val="1669138137"/>
          <w:placeholder>
            <w:docPart w:val="1BBEAF08F6354BB196FF386852EEC8ED"/>
          </w:placeholder>
          <w:text/>
        </w:sdtPr>
        <w:sdtContent>
          <w:r w:rsidR="00174856" w:rsidRPr="00DD0C19">
            <w:rPr>
              <w:rStyle w:val="Textedelespacerserv"/>
              <w:lang w:val="en-CA"/>
            </w:rPr>
            <w:t>(HAA worker’s name)</w:t>
          </w:r>
        </w:sdtContent>
      </w:sdt>
      <w:r w:rsidR="00174856">
        <w:rPr>
          <w:rStyle w:val="ui-provider"/>
          <w:lang w:val="en-CA"/>
        </w:rPr>
        <w:t xml:space="preserve"> has been </w:t>
      </w:r>
      <w:r w:rsidR="00174856">
        <w:rPr>
          <w:lang w:val="en-CA"/>
        </w:rPr>
        <w:t>$</w:t>
      </w:r>
      <w:r w:rsidR="002C7E0F">
        <w:rPr>
          <w:lang w:val="en-CA"/>
        </w:rPr>
        <w:t xml:space="preserve"> </w:t>
      </w:r>
      <w:sdt>
        <w:sdtPr>
          <w:rPr>
            <w:lang w:val="en-CA"/>
          </w:rPr>
          <w:alias w:val="(amount)"/>
          <w:tag w:val="(amount)"/>
          <w:id w:val="399952220"/>
          <w:placeholder>
            <w:docPart w:val="57142882AC8A48C3A1347FD3958551C3"/>
          </w:placeholder>
          <w:showingPlcHdr/>
          <w:text/>
        </w:sdtPr>
        <w:sdtContent>
          <w:r w:rsidR="00E703E9">
            <w:rPr>
              <w:rStyle w:val="Textedelespacerserv"/>
              <w:lang w:val="en-CA"/>
            </w:rPr>
            <w:t>(amount),</w:t>
          </w:r>
        </w:sdtContent>
      </w:sdt>
      <w:r w:rsidR="00174856">
        <w:rPr>
          <w:rStyle w:val="ui-provider"/>
          <w:lang w:val="en-CA"/>
        </w:rPr>
        <w:t xml:space="preserve">per hour since </w:t>
      </w:r>
      <w:sdt>
        <w:sdtPr>
          <w:rPr>
            <w:rStyle w:val="ui-provider"/>
            <w:color w:val="0070C0"/>
            <w:lang w:val="en-CA"/>
          </w:rPr>
          <w:alias w:val="(date of hire)"/>
          <w:tag w:val="(date of hire)"/>
          <w:id w:val="-583075703"/>
          <w:placeholder>
            <w:docPart w:val="1BBEAF08F6354BB196FF386852EEC8ED"/>
          </w:placeholder>
          <w:text/>
        </w:sdtPr>
        <w:sdtContent>
          <w:r w:rsidR="00174856" w:rsidRPr="00DD0C19">
            <w:rPr>
              <w:rStyle w:val="Textedelespacerserv"/>
              <w:lang w:val="en-CA"/>
            </w:rPr>
            <w:t>(date of hire)</w:t>
          </w:r>
          <w:r w:rsidR="00174856" w:rsidRPr="00B237BA">
            <w:rPr>
              <w:rStyle w:val="ui-provider"/>
              <w:lang w:val="en-CA"/>
            </w:rPr>
            <w:t>.</w:t>
          </w:r>
        </w:sdtContent>
      </w:sdt>
    </w:p>
    <w:p w14:paraId="4F29B433" w14:textId="77777777" w:rsidR="00965374" w:rsidRPr="00551769" w:rsidRDefault="00965374" w:rsidP="009A42B9">
      <w:pPr>
        <w:ind w:right="7"/>
        <w:rPr>
          <w:rStyle w:val="ui-provider"/>
          <w:lang w:val="en-US"/>
        </w:rPr>
      </w:pPr>
    </w:p>
    <w:p w14:paraId="0DF2F121" w14:textId="77777777" w:rsidR="00174856" w:rsidRPr="00551769" w:rsidRDefault="00174856" w:rsidP="009A42B9">
      <w:pPr>
        <w:ind w:right="7"/>
        <w:rPr>
          <w:rStyle w:val="ui-provider"/>
          <w:lang w:val="en-US"/>
        </w:rPr>
      </w:pPr>
    </w:p>
    <w:p w14:paraId="3C194858" w14:textId="77777777" w:rsidR="001C6941" w:rsidRPr="00551769" w:rsidRDefault="0003190B" w:rsidP="009A42B9">
      <w:pPr>
        <w:ind w:right="7"/>
        <w:rPr>
          <w:rFonts w:cs="Arial"/>
          <w:szCs w:val="22"/>
          <w:lang w:val="en-US"/>
        </w:rPr>
      </w:pPr>
      <w:r>
        <w:rPr>
          <w:rFonts w:cs="Arial"/>
          <w:szCs w:val="22"/>
          <w:lang w:val="en-CA"/>
        </w:rPr>
        <w:t>In addition, your financial institution must take into consideration the records of employment produced by the Home Autonomy Allowance Processing Centre (Desjardins) and the tax statements.</w:t>
      </w:r>
    </w:p>
    <w:p w14:paraId="30F92B24" w14:textId="77777777" w:rsidR="00174856" w:rsidRPr="00551769" w:rsidRDefault="00174856" w:rsidP="009A42B9">
      <w:pPr>
        <w:ind w:right="7"/>
        <w:rPr>
          <w:rFonts w:cs="Arial"/>
          <w:szCs w:val="22"/>
          <w:lang w:val="en-US"/>
        </w:rPr>
      </w:pPr>
    </w:p>
    <w:p w14:paraId="61F8CF61" w14:textId="77777777" w:rsidR="00174856" w:rsidRPr="00551769" w:rsidRDefault="00174856" w:rsidP="009A42B9">
      <w:pPr>
        <w:ind w:right="7"/>
        <w:rPr>
          <w:rFonts w:cs="Arial"/>
          <w:szCs w:val="22"/>
          <w:lang w:val="en-US"/>
        </w:rPr>
      </w:pPr>
    </w:p>
    <w:p w14:paraId="1CD20182" w14:textId="2D210CC9" w:rsidR="00E703E9" w:rsidRPr="00097AB8" w:rsidRDefault="0003190B" w:rsidP="00E703E9">
      <w:pPr>
        <w:ind w:right="7"/>
        <w:rPr>
          <w:rStyle w:val="Textedelespacerserv"/>
          <w:lang w:val="en-CA"/>
        </w:rPr>
      </w:pPr>
      <w:r w:rsidRPr="00E703E9">
        <w:rPr>
          <w:rFonts w:cs="Arial"/>
          <w:szCs w:val="22"/>
          <w:lang w:val="en-CA"/>
        </w:rPr>
        <w:t>For any additional information, please contact me at</w:t>
      </w:r>
      <w:r w:rsidR="00E703E9" w:rsidRPr="00E703E9">
        <w:rPr>
          <w:rFonts w:cs="Arial"/>
          <w:szCs w:val="22"/>
          <w:lang w:val="en-CA"/>
        </w:rPr>
        <w:t xml:space="preserve"> </w:t>
      </w:r>
      <w:sdt>
        <w:sdtPr>
          <w:rPr>
            <w:rStyle w:val="Textedelespacerserv"/>
          </w:rPr>
          <w:alias w:val="(user/employer’s telephone number or email)"/>
          <w:tag w:val="(user/employer’s telephone number or email)"/>
          <w:id w:val="-437993330"/>
          <w:placeholder>
            <w:docPart w:val="1156FD6A6A8F499E8740DCDF35650A71"/>
          </w:placeholder>
          <w:showingPlcHdr/>
          <w:text/>
        </w:sdtPr>
        <w:sdtContent>
          <w:r w:rsidR="00097AB8" w:rsidRPr="00DD0C19">
            <w:rPr>
              <w:rStyle w:val="Textedelespacerserv"/>
              <w:lang w:val="en-CA"/>
            </w:rPr>
            <w:t>(user/employer’s telephone number or email)</w:t>
          </w:r>
          <w:r w:rsidR="00E703E9" w:rsidRPr="00097AB8">
            <w:rPr>
              <w:rStyle w:val="Textedelespacerserv"/>
              <w:lang w:val="en-CA"/>
            </w:rPr>
            <w:t>.</w:t>
          </w:r>
        </w:sdtContent>
      </w:sdt>
      <w:r w:rsidR="00E703E9" w:rsidRPr="00097AB8">
        <w:rPr>
          <w:rStyle w:val="Textedelespacerserv"/>
          <w:lang w:val="en-CA"/>
        </w:rPr>
        <w:t xml:space="preserve"> </w:t>
      </w:r>
    </w:p>
    <w:p w14:paraId="3F908F26" w14:textId="77777777" w:rsidR="00E703E9" w:rsidRPr="00E703E9" w:rsidRDefault="00E703E9" w:rsidP="00E703E9">
      <w:pPr>
        <w:ind w:right="7"/>
        <w:rPr>
          <w:rStyle w:val="Textedelespacerserv"/>
          <w:color w:val="auto"/>
          <w:lang w:val="en-CA"/>
        </w:rPr>
      </w:pPr>
    </w:p>
    <w:p w14:paraId="1A4561DB" w14:textId="27D0841E" w:rsidR="00174856" w:rsidRPr="00097AB8" w:rsidRDefault="00E703E9" w:rsidP="009A42B9">
      <w:pPr>
        <w:ind w:right="7"/>
        <w:rPr>
          <w:lang w:val="en-CA"/>
        </w:rPr>
      </w:pPr>
      <w:r w:rsidRPr="00097AB8">
        <w:rPr>
          <w:rStyle w:val="Textedelespacerserv"/>
          <w:lang w:val="en-CA"/>
        </w:rPr>
        <w:t>.</w:t>
      </w:r>
    </w:p>
    <w:p w14:paraId="72C7D2F7" w14:textId="77777777" w:rsidR="00551769" w:rsidRDefault="00174856" w:rsidP="009A42B9">
      <w:pPr>
        <w:ind w:right="7"/>
        <w:rPr>
          <w:lang w:val="en-CA"/>
        </w:rPr>
      </w:pPr>
      <w:r>
        <w:rPr>
          <w:lang w:val="en-CA"/>
        </w:rPr>
        <w:t>Yours sincerely,</w:t>
      </w:r>
    </w:p>
    <w:p w14:paraId="76F547B6" w14:textId="77777777" w:rsidR="00D32F3F" w:rsidRPr="00551769" w:rsidRDefault="00D32F3F" w:rsidP="009A42B9">
      <w:pPr>
        <w:ind w:right="7"/>
        <w:rPr>
          <w:rFonts w:cs="Arial"/>
          <w:szCs w:val="22"/>
          <w:lang w:val="en-US"/>
        </w:rPr>
      </w:pPr>
    </w:p>
    <w:p w14:paraId="3ACD063B" w14:textId="77777777" w:rsidR="00174856" w:rsidRPr="00551769" w:rsidRDefault="00174856" w:rsidP="009A42B9">
      <w:pPr>
        <w:ind w:right="7"/>
        <w:rPr>
          <w:rFonts w:cs="Arial"/>
          <w:szCs w:val="22"/>
          <w:lang w:val="en-US"/>
        </w:rPr>
      </w:pPr>
    </w:p>
    <w:p w14:paraId="6674DBAD" w14:textId="77777777" w:rsidR="00174856" w:rsidRPr="00551769" w:rsidRDefault="00174856" w:rsidP="00551769">
      <w:pPr>
        <w:ind w:right="7"/>
        <w:rPr>
          <w:rFonts w:cs="Arial"/>
          <w:szCs w:val="22"/>
          <w:lang w:val="en-US"/>
        </w:rPr>
      </w:pPr>
    </w:p>
    <w:p w14:paraId="55473E3C" w14:textId="77777777" w:rsidR="00174856" w:rsidRPr="00551769" w:rsidRDefault="00174856" w:rsidP="00551769">
      <w:pPr>
        <w:ind w:right="7"/>
        <w:rPr>
          <w:rFonts w:cs="Arial"/>
          <w:szCs w:val="22"/>
          <w:lang w:val="en-US"/>
        </w:rPr>
      </w:pPr>
    </w:p>
    <w:sdt>
      <w:sdtPr>
        <w:rPr>
          <w:rFonts w:cs="Arial"/>
          <w:szCs w:val="22"/>
          <w:lang w:val="en-CA"/>
        </w:rPr>
        <w:alias w:val="(User/employer’s signature)"/>
        <w:tag w:val="(User/employer’s signature)"/>
        <w:id w:val="-440227580"/>
        <w:placeholder>
          <w:docPart w:val="1BBEAF08F6354BB196FF386852EEC8ED"/>
        </w:placeholder>
        <w:text/>
      </w:sdtPr>
      <w:sdtContent>
        <w:p w14:paraId="292B5F23" w14:textId="77777777" w:rsidR="00174856" w:rsidRPr="00B237BA" w:rsidRDefault="00174856" w:rsidP="00174856">
          <w:pPr>
            <w:ind w:left="4248" w:right="7" w:firstLine="708"/>
            <w:rPr>
              <w:rFonts w:cs="Arial"/>
              <w:szCs w:val="22"/>
              <w:lang w:val="en-US"/>
            </w:rPr>
          </w:pPr>
          <w:r w:rsidRPr="00097AB8">
            <w:rPr>
              <w:rStyle w:val="Textedelespacerserv"/>
            </w:rPr>
            <w:t>(User/employer’s signature)</w:t>
          </w:r>
        </w:p>
      </w:sdtContent>
    </w:sdt>
    <w:sectPr w:rsidR="00174856" w:rsidRPr="00B237BA" w:rsidSect="009A42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1134" w:right="1325" w:bottom="360" w:left="2261" w:header="216" w:footer="25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4230D" w14:textId="77777777" w:rsidR="009C5957" w:rsidRDefault="009C5957">
      <w:r>
        <w:separator/>
      </w:r>
    </w:p>
  </w:endnote>
  <w:endnote w:type="continuationSeparator" w:id="0">
    <w:p w14:paraId="01E0BAC6" w14:textId="77777777" w:rsidR="009C5957" w:rsidRDefault="009C5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haloult_Cond_Demi_Gras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haloult_Cond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B8917" w14:textId="77777777" w:rsidR="001C6941" w:rsidRDefault="001C694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C503C" w14:textId="77777777" w:rsidR="001C6941" w:rsidRDefault="001C694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927" w:type="dxa"/>
      <w:tblInd w:w="-1758" w:type="dxa"/>
      <w:tblBorders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774"/>
      <w:gridCol w:w="3025"/>
      <w:gridCol w:w="206"/>
      <w:gridCol w:w="1986"/>
    </w:tblGrid>
    <w:tr w:rsidR="00A56A03" w14:paraId="2446BFC4" w14:textId="77777777" w:rsidTr="00685F81">
      <w:tc>
        <w:tcPr>
          <w:tcW w:w="1758" w:type="dxa"/>
          <w:noWrap/>
        </w:tcPr>
        <w:p w14:paraId="3D93AB1C" w14:textId="77777777" w:rsidR="00A56A03" w:rsidRDefault="00A56A03" w:rsidP="00A74CE6">
          <w:pPr>
            <w:pStyle w:val="Pieddepage2eniveau"/>
          </w:pPr>
        </w:p>
      </w:tc>
      <w:tc>
        <w:tcPr>
          <w:tcW w:w="3009" w:type="dxa"/>
          <w:noWrap/>
        </w:tcPr>
        <w:p w14:paraId="651838B9" w14:textId="77777777" w:rsidR="00A56A03" w:rsidRDefault="00A56A03" w:rsidP="0070332A">
          <w:pPr>
            <w:pStyle w:val="Pieddepage2eniveau"/>
          </w:pPr>
        </w:p>
      </w:tc>
      <w:tc>
        <w:tcPr>
          <w:tcW w:w="190" w:type="dxa"/>
          <w:noWrap/>
        </w:tcPr>
        <w:p w14:paraId="6D44EC18" w14:textId="77777777" w:rsidR="00A56A03" w:rsidRDefault="00A56A03" w:rsidP="00A74CE6">
          <w:pPr>
            <w:pStyle w:val="Pieddepage2eniveau"/>
          </w:pPr>
        </w:p>
      </w:tc>
      <w:tc>
        <w:tcPr>
          <w:tcW w:w="1970" w:type="dxa"/>
          <w:noWrap/>
        </w:tcPr>
        <w:p w14:paraId="08223B39" w14:textId="77777777" w:rsidR="00A56A03" w:rsidRDefault="00A56A03" w:rsidP="00A74CE6">
          <w:pPr>
            <w:pStyle w:val="Pieddepage2eniveau"/>
          </w:pPr>
        </w:p>
      </w:tc>
    </w:tr>
  </w:tbl>
  <w:p w14:paraId="493795AC" w14:textId="77777777" w:rsidR="006604B0" w:rsidRPr="00A56A03" w:rsidRDefault="006604B0" w:rsidP="00A74CE6">
    <w:pPr>
      <w:pStyle w:val="Pieddepage2enivea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395CB" w14:textId="77777777" w:rsidR="009C5957" w:rsidRDefault="009C5957">
      <w:r>
        <w:separator/>
      </w:r>
    </w:p>
  </w:footnote>
  <w:footnote w:type="continuationSeparator" w:id="0">
    <w:p w14:paraId="4E230A54" w14:textId="77777777" w:rsidR="009C5957" w:rsidRDefault="009C5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98B30" w14:textId="77777777" w:rsidR="001C6941" w:rsidRDefault="001C694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7AD4F" w14:textId="77777777" w:rsidR="001C6941" w:rsidRDefault="001C694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99" w:type="dxa"/>
      <w:tblInd w:w="-184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1"/>
      <w:gridCol w:w="919"/>
      <w:gridCol w:w="4481"/>
      <w:gridCol w:w="3948"/>
    </w:tblGrid>
    <w:tr w:rsidR="006604B0" w14:paraId="06186455" w14:textId="77777777" w:rsidTr="00E70B5F">
      <w:trPr>
        <w:trHeight w:hRule="exact" w:val="1080"/>
      </w:trPr>
      <w:tc>
        <w:tcPr>
          <w:tcW w:w="2770" w:type="dxa"/>
          <w:gridSpan w:val="2"/>
          <w:vAlign w:val="bottom"/>
        </w:tcPr>
        <w:p w14:paraId="50BEA329" w14:textId="77777777" w:rsidR="006604B0" w:rsidRDefault="006604B0" w:rsidP="007420DA">
          <w:pPr>
            <w:pStyle w:val="En-tte"/>
          </w:pPr>
        </w:p>
      </w:tc>
      <w:tc>
        <w:tcPr>
          <w:tcW w:w="8429" w:type="dxa"/>
          <w:gridSpan w:val="2"/>
        </w:tcPr>
        <w:p w14:paraId="3C86452B" w14:textId="77777777" w:rsidR="006604B0" w:rsidRDefault="006604B0" w:rsidP="007420DA">
          <w:pPr>
            <w:pStyle w:val="En-tte"/>
          </w:pPr>
        </w:p>
      </w:tc>
    </w:tr>
    <w:tr w:rsidR="006604B0" w14:paraId="14721F59" w14:textId="77777777" w:rsidTr="00D12FC3">
      <w:trPr>
        <w:gridAfter w:val="1"/>
        <w:wAfter w:w="3948" w:type="dxa"/>
      </w:trPr>
      <w:tc>
        <w:tcPr>
          <w:tcW w:w="1851" w:type="dxa"/>
        </w:tcPr>
        <w:p w14:paraId="70CDBEF5" w14:textId="77777777" w:rsidR="006604B0" w:rsidRDefault="006604B0" w:rsidP="007420DA">
          <w:pPr>
            <w:pStyle w:val="En-tte"/>
          </w:pPr>
        </w:p>
      </w:tc>
      <w:tc>
        <w:tcPr>
          <w:tcW w:w="5400" w:type="dxa"/>
          <w:gridSpan w:val="2"/>
          <w:tcMar>
            <w:top w:w="425" w:type="dxa"/>
          </w:tcMar>
        </w:tcPr>
        <w:p w14:paraId="2023B20B" w14:textId="77777777" w:rsidR="006604B0" w:rsidRDefault="006604B0" w:rsidP="008C27A8">
          <w:pPr>
            <w:pStyle w:val="En-tte2eniveau"/>
          </w:pPr>
        </w:p>
      </w:tc>
    </w:tr>
  </w:tbl>
  <w:p w14:paraId="79295A84" w14:textId="77777777" w:rsidR="005B2CBE" w:rsidRDefault="005B2CBE" w:rsidP="007420DA">
    <w:pPr>
      <w:pStyle w:val="En-tte"/>
      <w:rPr>
        <w:szCs w:val="15"/>
      </w:rPr>
    </w:pPr>
  </w:p>
  <w:p w14:paraId="42827B34" w14:textId="77777777" w:rsidR="004035AC" w:rsidRDefault="004035AC" w:rsidP="007420DA">
    <w:pPr>
      <w:pStyle w:val="En-tte"/>
      <w:rPr>
        <w:szCs w:val="15"/>
      </w:rPr>
    </w:pPr>
  </w:p>
  <w:p w14:paraId="22BD6078" w14:textId="77777777" w:rsidR="000E5AB8" w:rsidRPr="005B2CBE" w:rsidRDefault="000E5AB8" w:rsidP="007420DA">
    <w:pPr>
      <w:pStyle w:val="En-tte"/>
      <w:rPr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732DC"/>
    <w:multiLevelType w:val="hybridMultilevel"/>
    <w:tmpl w:val="DBFE185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211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AD5"/>
    <w:rsid w:val="0001197B"/>
    <w:rsid w:val="00011F48"/>
    <w:rsid w:val="000179BA"/>
    <w:rsid w:val="00021B4C"/>
    <w:rsid w:val="0003190B"/>
    <w:rsid w:val="000415E2"/>
    <w:rsid w:val="00051FFC"/>
    <w:rsid w:val="00052754"/>
    <w:rsid w:val="00097AB8"/>
    <w:rsid w:val="00097DAF"/>
    <w:rsid w:val="000D0BCB"/>
    <w:rsid w:val="000E2EF5"/>
    <w:rsid w:val="000E5AB8"/>
    <w:rsid w:val="0014094D"/>
    <w:rsid w:val="00150F3F"/>
    <w:rsid w:val="00174856"/>
    <w:rsid w:val="001C0AD5"/>
    <w:rsid w:val="001C6941"/>
    <w:rsid w:val="001D700D"/>
    <w:rsid w:val="001F0C4D"/>
    <w:rsid w:val="001F5BE9"/>
    <w:rsid w:val="001F6CB2"/>
    <w:rsid w:val="002149A9"/>
    <w:rsid w:val="00253D0C"/>
    <w:rsid w:val="00265AC4"/>
    <w:rsid w:val="002717C5"/>
    <w:rsid w:val="0027597D"/>
    <w:rsid w:val="002B3BD8"/>
    <w:rsid w:val="002C6525"/>
    <w:rsid w:val="002C73DD"/>
    <w:rsid w:val="002C7E0F"/>
    <w:rsid w:val="002D72AE"/>
    <w:rsid w:val="00352795"/>
    <w:rsid w:val="0036378D"/>
    <w:rsid w:val="003A63A9"/>
    <w:rsid w:val="003C1340"/>
    <w:rsid w:val="003D0170"/>
    <w:rsid w:val="003D0CD3"/>
    <w:rsid w:val="003D580C"/>
    <w:rsid w:val="003F4EBB"/>
    <w:rsid w:val="004035AC"/>
    <w:rsid w:val="00405993"/>
    <w:rsid w:val="00443C75"/>
    <w:rsid w:val="0044413E"/>
    <w:rsid w:val="00450961"/>
    <w:rsid w:val="00464F39"/>
    <w:rsid w:val="004A59A6"/>
    <w:rsid w:val="004E4BC9"/>
    <w:rsid w:val="00551769"/>
    <w:rsid w:val="00554CC5"/>
    <w:rsid w:val="0057376D"/>
    <w:rsid w:val="0059109D"/>
    <w:rsid w:val="005A15ED"/>
    <w:rsid w:val="005B2CBE"/>
    <w:rsid w:val="005B5E45"/>
    <w:rsid w:val="005C57B2"/>
    <w:rsid w:val="005D15D8"/>
    <w:rsid w:val="005D420F"/>
    <w:rsid w:val="005E53F7"/>
    <w:rsid w:val="005E6612"/>
    <w:rsid w:val="005F3B7D"/>
    <w:rsid w:val="00601D0D"/>
    <w:rsid w:val="00610226"/>
    <w:rsid w:val="00611412"/>
    <w:rsid w:val="00637367"/>
    <w:rsid w:val="00637C14"/>
    <w:rsid w:val="006604B0"/>
    <w:rsid w:val="006816C9"/>
    <w:rsid w:val="006847C7"/>
    <w:rsid w:val="00685F81"/>
    <w:rsid w:val="006B3A85"/>
    <w:rsid w:val="006D49BF"/>
    <w:rsid w:val="006E4E5A"/>
    <w:rsid w:val="0070332A"/>
    <w:rsid w:val="00704B59"/>
    <w:rsid w:val="00706B26"/>
    <w:rsid w:val="007171B2"/>
    <w:rsid w:val="00724FF9"/>
    <w:rsid w:val="0074002D"/>
    <w:rsid w:val="007420DA"/>
    <w:rsid w:val="00761BB8"/>
    <w:rsid w:val="00764F3D"/>
    <w:rsid w:val="00770E4C"/>
    <w:rsid w:val="00771489"/>
    <w:rsid w:val="00785466"/>
    <w:rsid w:val="007905B9"/>
    <w:rsid w:val="007918DE"/>
    <w:rsid w:val="007B015E"/>
    <w:rsid w:val="007E2053"/>
    <w:rsid w:val="007E3234"/>
    <w:rsid w:val="007E6F2A"/>
    <w:rsid w:val="00804016"/>
    <w:rsid w:val="008504F2"/>
    <w:rsid w:val="008669C2"/>
    <w:rsid w:val="00887BFA"/>
    <w:rsid w:val="00887D8E"/>
    <w:rsid w:val="008C27A8"/>
    <w:rsid w:val="008E090F"/>
    <w:rsid w:val="008F3174"/>
    <w:rsid w:val="008F31FC"/>
    <w:rsid w:val="008F32E6"/>
    <w:rsid w:val="00933D0A"/>
    <w:rsid w:val="00943D89"/>
    <w:rsid w:val="00965374"/>
    <w:rsid w:val="00973D04"/>
    <w:rsid w:val="00992E4A"/>
    <w:rsid w:val="00997F8B"/>
    <w:rsid w:val="009A42B9"/>
    <w:rsid w:val="009B78E2"/>
    <w:rsid w:val="009C5957"/>
    <w:rsid w:val="009C6527"/>
    <w:rsid w:val="009F261F"/>
    <w:rsid w:val="009F5E4F"/>
    <w:rsid w:val="00A1200B"/>
    <w:rsid w:val="00A20215"/>
    <w:rsid w:val="00A27518"/>
    <w:rsid w:val="00A56A03"/>
    <w:rsid w:val="00A74CE6"/>
    <w:rsid w:val="00A83F81"/>
    <w:rsid w:val="00A84BE7"/>
    <w:rsid w:val="00A97C22"/>
    <w:rsid w:val="00AA4FFC"/>
    <w:rsid w:val="00AC1615"/>
    <w:rsid w:val="00AD0902"/>
    <w:rsid w:val="00AE0F02"/>
    <w:rsid w:val="00AF5CB6"/>
    <w:rsid w:val="00B04D18"/>
    <w:rsid w:val="00B10EAD"/>
    <w:rsid w:val="00B20726"/>
    <w:rsid w:val="00B237BA"/>
    <w:rsid w:val="00B60DF5"/>
    <w:rsid w:val="00B62193"/>
    <w:rsid w:val="00B72685"/>
    <w:rsid w:val="00B84400"/>
    <w:rsid w:val="00B93770"/>
    <w:rsid w:val="00BF0DC8"/>
    <w:rsid w:val="00BF62C5"/>
    <w:rsid w:val="00C21D0F"/>
    <w:rsid w:val="00C271B7"/>
    <w:rsid w:val="00C54A96"/>
    <w:rsid w:val="00CA28FF"/>
    <w:rsid w:val="00CE2714"/>
    <w:rsid w:val="00D12FC3"/>
    <w:rsid w:val="00D32F3F"/>
    <w:rsid w:val="00D4748F"/>
    <w:rsid w:val="00D55C56"/>
    <w:rsid w:val="00D74FE3"/>
    <w:rsid w:val="00DC297F"/>
    <w:rsid w:val="00DC6D11"/>
    <w:rsid w:val="00DD0C19"/>
    <w:rsid w:val="00DE5103"/>
    <w:rsid w:val="00DF6705"/>
    <w:rsid w:val="00E04C36"/>
    <w:rsid w:val="00E40FC3"/>
    <w:rsid w:val="00E569A8"/>
    <w:rsid w:val="00E703E9"/>
    <w:rsid w:val="00E70B5F"/>
    <w:rsid w:val="00EA40F1"/>
    <w:rsid w:val="00EC1E32"/>
    <w:rsid w:val="00EE52DB"/>
    <w:rsid w:val="00EF581C"/>
    <w:rsid w:val="00F236CF"/>
    <w:rsid w:val="00F246B6"/>
    <w:rsid w:val="00F350A0"/>
    <w:rsid w:val="00F37A4A"/>
    <w:rsid w:val="00F4491F"/>
    <w:rsid w:val="00F8142D"/>
    <w:rsid w:val="00FB24BC"/>
    <w:rsid w:val="00FB3366"/>
    <w:rsid w:val="00FD4E75"/>
    <w:rsid w:val="2BE24CF0"/>
    <w:rsid w:val="340E98D4"/>
    <w:rsid w:val="37490A3D"/>
    <w:rsid w:val="3C95B2E5"/>
    <w:rsid w:val="434B32C1"/>
    <w:rsid w:val="45B9B032"/>
    <w:rsid w:val="53BAF255"/>
    <w:rsid w:val="5AC10275"/>
    <w:rsid w:val="5E03640B"/>
    <w:rsid w:val="64A77C3A"/>
    <w:rsid w:val="6AF5EB65"/>
    <w:rsid w:val="6FE1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FB9E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F3F"/>
    <w:pPr>
      <w:jc w:val="both"/>
    </w:pPr>
    <w:rPr>
      <w:rFonts w:ascii="Arial" w:hAnsi="Arial"/>
      <w:sz w:val="22"/>
      <w:szCs w:val="24"/>
      <w:lang w:val="fr-CA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035AC"/>
    <w:pPr>
      <w:keepNext/>
      <w:spacing w:before="80" w:after="40"/>
      <w:jc w:val="center"/>
      <w:outlineLvl w:val="0"/>
    </w:pPr>
    <w:rPr>
      <w:rFonts w:eastAsia="MS Gothic"/>
      <w:b/>
      <w:bCs/>
      <w:kern w:val="32"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rsid w:val="00F37A4A"/>
    <w:pPr>
      <w:tabs>
        <w:tab w:val="center" w:pos="4320"/>
        <w:tab w:val="right" w:pos="8640"/>
      </w:tabs>
    </w:pPr>
    <w:rPr>
      <w:rFonts w:ascii="Chaloult_Cond_Demi_Gras" w:hAnsi="Chaloult_Cond_Demi_Gras"/>
      <w:sz w:val="15"/>
      <w:lang w:val="fr-CA" w:eastAsia="fr-FR"/>
    </w:rPr>
  </w:style>
  <w:style w:type="paragraph" w:styleId="Pieddepage">
    <w:name w:val="footer"/>
    <w:qFormat/>
    <w:rsid w:val="00A74CE6"/>
    <w:pPr>
      <w:tabs>
        <w:tab w:val="center" w:pos="4320"/>
        <w:tab w:val="right" w:pos="8640"/>
      </w:tabs>
    </w:pPr>
    <w:rPr>
      <w:rFonts w:ascii="Chaloult_Cond_Demi_Gras" w:hAnsi="Chaloult_Cond_Demi_Gras"/>
      <w:sz w:val="15"/>
      <w:szCs w:val="15"/>
      <w:lang w:val="fr-CA" w:eastAsia="fr-FR"/>
    </w:rPr>
  </w:style>
  <w:style w:type="paragraph" w:customStyle="1" w:styleId="En-tte2eniveau">
    <w:name w:val="En-tête_2e niveau"/>
    <w:basedOn w:val="En-tte"/>
    <w:next w:val="En-tte"/>
    <w:qFormat/>
    <w:rsid w:val="00A74CE6"/>
  </w:style>
  <w:style w:type="paragraph" w:customStyle="1" w:styleId="Pieddepage2eniveau">
    <w:name w:val="Pied de page_2e niveau"/>
    <w:basedOn w:val="Pieddepage"/>
    <w:qFormat/>
    <w:rsid w:val="00A74CE6"/>
    <w:pPr>
      <w:spacing w:line="18" w:lineRule="atLeast"/>
    </w:pPr>
    <w:rPr>
      <w:rFonts w:ascii="Chaloult_Cond" w:hAnsi="Chaloult_Cond"/>
    </w:rPr>
  </w:style>
  <w:style w:type="character" w:customStyle="1" w:styleId="Titre1Car">
    <w:name w:val="Titre 1 Car"/>
    <w:link w:val="Titre1"/>
    <w:uiPriority w:val="9"/>
    <w:rsid w:val="004035AC"/>
    <w:rPr>
      <w:rFonts w:ascii="Arial" w:eastAsia="MS Gothic" w:hAnsi="Arial"/>
      <w:b/>
      <w:bCs/>
      <w:kern w:val="32"/>
      <w:sz w:val="28"/>
      <w:szCs w:val="24"/>
      <w:lang w:val="fr-CA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35A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35AC"/>
    <w:rPr>
      <w:rFonts w:ascii="Tahoma" w:hAnsi="Tahoma" w:cs="Tahoma"/>
      <w:sz w:val="16"/>
      <w:szCs w:val="16"/>
      <w:lang w:val="fr-CA" w:eastAsia="fr-FR"/>
    </w:rPr>
  </w:style>
  <w:style w:type="character" w:customStyle="1" w:styleId="ui-provider">
    <w:name w:val="ui-provider"/>
    <w:basedOn w:val="Policepardfaut"/>
    <w:rsid w:val="007E3234"/>
  </w:style>
  <w:style w:type="paragraph" w:styleId="Paragraphedeliste">
    <w:name w:val="List Paragraph"/>
    <w:basedOn w:val="Normal"/>
    <w:uiPriority w:val="72"/>
    <w:qFormat/>
    <w:rsid w:val="003F4EBB"/>
    <w:pPr>
      <w:ind w:left="720"/>
      <w:contextualSpacing/>
    </w:pPr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rFonts w:ascii="Arial" w:hAnsi="Arial"/>
      <w:lang w:val="fr-CA" w:eastAsia="fr-FR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Rvision">
    <w:name w:val="Revision"/>
    <w:hidden/>
    <w:uiPriority w:val="71"/>
    <w:semiHidden/>
    <w:rsid w:val="002C6525"/>
    <w:rPr>
      <w:rFonts w:ascii="Arial" w:hAnsi="Arial"/>
      <w:sz w:val="22"/>
      <w:szCs w:val="24"/>
      <w:lang w:val="fr-CA" w:eastAsia="fr-FR"/>
    </w:rPr>
  </w:style>
  <w:style w:type="character" w:styleId="Textedelespacerserv">
    <w:name w:val="Placeholder Text"/>
    <w:basedOn w:val="Policepardfaut"/>
    <w:uiPriority w:val="99"/>
    <w:unhideWhenUsed/>
    <w:rsid w:val="00B237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BEAF08F6354BB196FF386852EEC8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052A83C-CB21-4B71-9F46-C4ED2CF3006E}"/>
      </w:docPartPr>
      <w:docPartBody>
        <w:p w:rsidR="00C24D60" w:rsidRDefault="00000000">
          <w:pPr>
            <w:pStyle w:val="1BBEAF08F6354BB196FF386852EEC8ED"/>
          </w:pPr>
          <w:r w:rsidRPr="004D08E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EA6AB55629A4E5A97C76541AD08B4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6115395-3C74-49E7-B870-A9F5029C3EA4}"/>
      </w:docPartPr>
      <w:docPartBody>
        <w:p w:rsidR="00AF23EF" w:rsidRDefault="00427726" w:rsidP="00427726">
          <w:pPr>
            <w:pStyle w:val="7EA6AB55629A4E5A97C76541AD08B4B4"/>
          </w:pPr>
          <w:r w:rsidRPr="00791701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2ACBE8830B1E41898F97D75FEACE312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F3F119-422E-41F9-9144-AE24BD5FA29C}"/>
      </w:docPartPr>
      <w:docPartBody>
        <w:p w:rsidR="00AF23EF" w:rsidRDefault="00427726" w:rsidP="00427726">
          <w:pPr>
            <w:pStyle w:val="2ACBE8830B1E41898F97D75FEACE312D"/>
          </w:pPr>
          <w:r>
            <w:rPr>
              <w:lang w:val="en-US"/>
            </w:rPr>
            <w:t xml:space="preserve">Dear </w:t>
          </w:r>
          <w:r>
            <w:rPr>
              <w:rStyle w:val="Textedelespacerserv"/>
            </w:rPr>
            <w:t>Sir/Madam</w:t>
          </w:r>
        </w:p>
      </w:docPartBody>
    </w:docPart>
    <w:docPart>
      <w:docPartPr>
        <w:name w:val="57142882AC8A48C3A1347FD3958551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5E1085-F652-4BF6-89EC-9259E97B2BC5}"/>
      </w:docPartPr>
      <w:docPartBody>
        <w:p w:rsidR="00AF23EF" w:rsidRDefault="00481ACD" w:rsidP="00481ACD">
          <w:pPr>
            <w:pStyle w:val="57142882AC8A48C3A1347FD3958551C31"/>
          </w:pPr>
          <w:r>
            <w:rPr>
              <w:rStyle w:val="Textedelespacerserv"/>
              <w:lang w:val="en-CA"/>
            </w:rPr>
            <w:t>(amount),</w:t>
          </w:r>
        </w:p>
      </w:docPartBody>
    </w:docPart>
    <w:docPart>
      <w:docPartPr>
        <w:name w:val="1156FD6A6A8F499E8740DCDF35650A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8A8C8B-048E-4EFD-8FBC-C06F7A8CF010}"/>
      </w:docPartPr>
      <w:docPartBody>
        <w:p w:rsidR="00AF23EF" w:rsidRDefault="00481ACD" w:rsidP="00481ACD">
          <w:pPr>
            <w:pStyle w:val="1156FD6A6A8F499E8740DCDF35650A711"/>
          </w:pPr>
          <w:r w:rsidRPr="00DD0C19">
            <w:rPr>
              <w:rStyle w:val="Textedelespacerserv"/>
              <w:lang w:val="en-CA"/>
            </w:rPr>
            <w:t>(user/employer’s telephone number or email)</w:t>
          </w:r>
          <w:r w:rsidRPr="00097AB8">
            <w:rPr>
              <w:rStyle w:val="Textedelespacerserv"/>
              <w:lang w:val="en-CA"/>
            </w:rPr>
            <w:t>.</w:t>
          </w:r>
        </w:p>
      </w:docPartBody>
    </w:docPart>
    <w:docPart>
      <w:docPartPr>
        <w:name w:val="DA0AF3B9AC1C469F8952224C3FB31F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FA41C4-BDC3-4B57-BF4B-D593F3B613EF}"/>
      </w:docPartPr>
      <w:docPartBody>
        <w:p w:rsidR="00AF23EF" w:rsidRDefault="00481ACD" w:rsidP="00481ACD">
          <w:pPr>
            <w:pStyle w:val="DA0AF3B9AC1C469F8952224C3FB31F831"/>
          </w:pPr>
          <w:r w:rsidRPr="00097AB8">
            <w:rPr>
              <w:rStyle w:val="Textedelespacerserv"/>
              <w:lang w:val="en-CA"/>
            </w:rPr>
            <w:t>(Surname, first name of the person requesting confirmation of em</w:t>
          </w:r>
          <w:r>
            <w:rPr>
              <w:rStyle w:val="Textedelespacerserv"/>
              <w:lang w:val="en-CA"/>
            </w:rPr>
            <w:t>ployment)</w:t>
          </w:r>
          <w:r w:rsidRPr="00097AB8">
            <w:rPr>
              <w:rStyle w:val="Textedelespacerserv"/>
              <w:lang w:val="en-CA"/>
            </w:rPr>
            <w:t>.</w:t>
          </w:r>
        </w:p>
      </w:docPartBody>
    </w:docPart>
    <w:docPart>
      <w:docPartPr>
        <w:name w:val="1DA065A127274D91AFE34AD28D82C7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2F9FA4-F59F-4B2E-8675-FAC836C7E9DB}"/>
      </w:docPartPr>
      <w:docPartBody>
        <w:p w:rsidR="00AF23EF" w:rsidRDefault="00481ACD" w:rsidP="00481ACD">
          <w:pPr>
            <w:pStyle w:val="1DA065A127274D91AFE34AD28D82C7901"/>
          </w:pPr>
          <w:r>
            <w:rPr>
              <w:rStyle w:val="Textedelespacerserv"/>
              <w:lang w:val="en-CA"/>
            </w:rPr>
            <w:t>(Mailing address)</w:t>
          </w:r>
          <w:r w:rsidRPr="00DD0C19">
            <w:rPr>
              <w:rStyle w:val="Textedelespacerserv"/>
              <w:lang w:val="en-CA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haloult_Cond_Demi_Gras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haloult_Cond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CD5"/>
    <w:rsid w:val="00154BE6"/>
    <w:rsid w:val="003803A4"/>
    <w:rsid w:val="00427726"/>
    <w:rsid w:val="00481ACD"/>
    <w:rsid w:val="00615104"/>
    <w:rsid w:val="00704B59"/>
    <w:rsid w:val="00753227"/>
    <w:rsid w:val="00852F8F"/>
    <w:rsid w:val="008669C2"/>
    <w:rsid w:val="009425C4"/>
    <w:rsid w:val="00A20215"/>
    <w:rsid w:val="00AF23EF"/>
    <w:rsid w:val="00C24D60"/>
    <w:rsid w:val="00C37CD5"/>
    <w:rsid w:val="00E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unhideWhenUsed/>
    <w:rsid w:val="00481ACD"/>
    <w:rPr>
      <w:color w:val="666666"/>
    </w:rPr>
  </w:style>
  <w:style w:type="paragraph" w:customStyle="1" w:styleId="1BBEAF08F6354BB196FF386852EEC8ED">
    <w:name w:val="1BBEAF08F6354BB196FF386852EEC8ED"/>
  </w:style>
  <w:style w:type="paragraph" w:customStyle="1" w:styleId="7EA6AB55629A4E5A97C76541AD08B4B4">
    <w:name w:val="7EA6AB55629A4E5A97C76541AD08B4B4"/>
    <w:rsid w:val="00427726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DA0AF3B9AC1C469F8952224C3FB31F83">
    <w:name w:val="DA0AF3B9AC1C469F8952224C3FB31F83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2ACBE8830B1E41898F97D75FEACE312D">
    <w:name w:val="2ACBE8830B1E41898F97D75FEACE312D"/>
    <w:rsid w:val="00427726"/>
  </w:style>
  <w:style w:type="paragraph" w:customStyle="1" w:styleId="1DA065A127274D91AFE34AD28D82C790">
    <w:name w:val="1DA065A127274D91AFE34AD28D82C790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57142882AC8A48C3A1347FD3958551C3">
    <w:name w:val="57142882AC8A48C3A1347FD3958551C3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156FD6A6A8F499E8740DCDF35650A71">
    <w:name w:val="1156FD6A6A8F499E8740DCDF35650A71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DA0AF3B9AC1C469F8952224C3FB31F831">
    <w:name w:val="DA0AF3B9AC1C469F8952224C3FB31F831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DA065A127274D91AFE34AD28D82C7901">
    <w:name w:val="1DA065A127274D91AFE34AD28D82C7901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57142882AC8A48C3A1347FD3958551C31">
    <w:name w:val="57142882AC8A48C3A1347FD3958551C31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156FD6A6A8F499E8740DCDF35650A711">
    <w:name w:val="1156FD6A6A8F499E8740DCDF35650A711"/>
    <w:rsid w:val="00481ACD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DA0AF3B9AC1C469F8952224C3FB31F836">
    <w:name w:val="DA0AF3B9AC1C469F8952224C3FB31F836"/>
    <w:rsid w:val="00AF23E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DA065A127274D91AFE34AD28D82C7906">
    <w:name w:val="1DA065A127274D91AFE34AD28D82C7906"/>
    <w:rsid w:val="00AF23E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57142882AC8A48C3A1347FD3958551C35">
    <w:name w:val="57142882AC8A48C3A1347FD3958551C35"/>
    <w:rsid w:val="00AF23E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156FD6A6A8F499E8740DCDF35650A715">
    <w:name w:val="1156FD6A6A8F499E8740DCDF35650A715"/>
    <w:rsid w:val="00AF23E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D5C1C8-BD6F-455E-A4A5-C530E8A0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lettre confirmation emploi_EN_04-20_cf</Template>
  <TotalTime>1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Modèle lettre conf</vt:lpstr>
    </vt:vector>
  </TitlesOfParts>
  <Company>Cossette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lettre conf</dc:title>
  <dc:subject/>
  <dc:creator>Claudine Fortin</dc:creator>
  <cp:keywords/>
  <dc:description/>
  <cp:lastModifiedBy>Claudine Fortin</cp:lastModifiedBy>
  <cp:revision>2</cp:revision>
  <cp:lastPrinted>2015-05-06T13:38:00Z</cp:lastPrinted>
  <dcterms:created xsi:type="dcterms:W3CDTF">2026-04-20T19:03:00Z</dcterms:created>
  <dcterms:modified xsi:type="dcterms:W3CDTF">2026-04-20T19:03:00Z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d8d5d-78e2-4a62-9fcd-016eb5e4c57c_Enabled">
    <vt:lpwstr>true</vt:lpwstr>
  </property>
  <property fmtid="{D5CDD505-2E9C-101B-9397-08002B2CF9AE}" pid="3" name="MSIP_Label_6a7d8d5d-78e2-4a62-9fcd-016eb5e4c57c_SetDate">
    <vt:lpwstr>2023-07-20T17:38:40Z</vt:lpwstr>
  </property>
  <property fmtid="{D5CDD505-2E9C-101B-9397-08002B2CF9AE}" pid="4" name="MSIP_Label_6a7d8d5d-78e2-4a62-9fcd-016eb5e4c57c_Method">
    <vt:lpwstr>Standard</vt:lpwstr>
  </property>
  <property fmtid="{D5CDD505-2E9C-101B-9397-08002B2CF9AE}" pid="5" name="MSIP_Label_6a7d8d5d-78e2-4a62-9fcd-016eb5e4c57c_Name">
    <vt:lpwstr>Général</vt:lpwstr>
  </property>
  <property fmtid="{D5CDD505-2E9C-101B-9397-08002B2CF9AE}" pid="6" name="MSIP_Label_6a7d8d5d-78e2-4a62-9fcd-016eb5e4c57c_SiteId">
    <vt:lpwstr>06e1fe28-5f8b-4075-bf6c-ae24be1a7992</vt:lpwstr>
  </property>
  <property fmtid="{D5CDD505-2E9C-101B-9397-08002B2CF9AE}" pid="7" name="MSIP_Label_6a7d8d5d-78e2-4a62-9fcd-016eb5e4c57c_ActionId">
    <vt:lpwstr>242a0f17-06f4-4328-9eb6-2c6e6d4c5908</vt:lpwstr>
  </property>
  <property fmtid="{D5CDD505-2E9C-101B-9397-08002B2CF9AE}" pid="8" name="MSIP_Label_6a7d8d5d-78e2-4a62-9fcd-016eb5e4c57c_ContentBits">
    <vt:lpwstr>0</vt:lpwstr>
  </property>
</Properties>
</file>